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44D41" w14:textId="77777777" w:rsidR="00695FFE" w:rsidRDefault="00695FFE"/>
    <w:p w14:paraId="5FE46A16" w14:textId="6D0C6382" w:rsidR="005105F0" w:rsidRPr="002C3A6C" w:rsidRDefault="00C452E3" w:rsidP="002C3A6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C452E3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Koordinaten für den Praxiseinsatz auf dem Bau</w:t>
      </w:r>
      <w:r w:rsidR="008F466F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  <w:r w:rsidRPr="00C452E3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:</w:t>
      </w:r>
    </w:p>
    <w:p w14:paraId="3AF5A998" w14:textId="0F568386" w:rsidR="00D47B60" w:rsidRDefault="00D47B60" w:rsidP="00D47B60">
      <w:r>
        <w:t>Wie besprochen / schriftlich abgemacht, senden wir Ihnen die notwendigen Angaben unseres Lernenden / unserer Lernenden:</w:t>
      </w:r>
    </w:p>
    <w:p w14:paraId="7D780BC0" w14:textId="42E1C201" w:rsidR="00D47B60" w:rsidRPr="005047FB" w:rsidRDefault="00D47B60" w:rsidP="0014331F">
      <w:pPr>
        <w:spacing w:before="120" w:after="80"/>
        <w:rPr>
          <w:b/>
          <w:bCs/>
        </w:rPr>
      </w:pPr>
      <w:r w:rsidRPr="005047FB">
        <w:rPr>
          <w:b/>
          <w:bCs/>
        </w:rPr>
        <w:t>Angaben Lernender/Lernende:</w:t>
      </w: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8084"/>
      </w:tblGrid>
      <w:tr w:rsidR="00D47B60" w14:paraId="1EE53322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488289EA" w14:textId="4DC1D4BA" w:rsidR="00D47B60" w:rsidRPr="005047FB" w:rsidRDefault="00D47B60" w:rsidP="00D47B60">
            <w:pPr>
              <w:rPr>
                <w:sz w:val="20"/>
                <w:szCs w:val="20"/>
              </w:rPr>
            </w:pPr>
            <w:permStart w:id="1612864903" w:edGrp="everyone" w:colFirst="1" w:colLast="1"/>
            <w:r w:rsidRPr="005047FB">
              <w:rPr>
                <w:sz w:val="20"/>
                <w:szCs w:val="20"/>
              </w:rPr>
              <w:t>Name, Vorname:</w:t>
            </w:r>
          </w:p>
        </w:tc>
        <w:tc>
          <w:tcPr>
            <w:tcW w:w="808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2F1BCCF" w14:textId="77777777" w:rsidR="00D47B60" w:rsidRDefault="00D47B60" w:rsidP="00D47B60"/>
        </w:tc>
      </w:tr>
      <w:tr w:rsidR="005047FB" w14:paraId="1547CAE5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6DE1F395" w14:textId="2798CC01" w:rsidR="005047FB" w:rsidRPr="005047FB" w:rsidRDefault="005047FB" w:rsidP="00D82BE4">
            <w:pPr>
              <w:rPr>
                <w:sz w:val="20"/>
                <w:szCs w:val="20"/>
              </w:rPr>
            </w:pPr>
            <w:permStart w:id="617826195" w:edGrp="everyone" w:colFirst="1" w:colLast="1"/>
            <w:permEnd w:id="1612864903"/>
            <w:r w:rsidRPr="005047FB">
              <w:rPr>
                <w:sz w:val="20"/>
                <w:szCs w:val="20"/>
              </w:rPr>
              <w:t>Firma / Betrieb: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04A811C" w14:textId="77777777" w:rsidR="005047FB" w:rsidRDefault="005047FB" w:rsidP="00D82BE4"/>
        </w:tc>
      </w:tr>
      <w:tr w:rsidR="00D47B60" w14:paraId="4FB6B8B2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59E76256" w14:textId="5E5C4523" w:rsidR="00D47B60" w:rsidRPr="005047FB" w:rsidRDefault="00D47B60" w:rsidP="005047FB">
            <w:pPr>
              <w:rPr>
                <w:sz w:val="20"/>
                <w:szCs w:val="20"/>
              </w:rPr>
            </w:pPr>
            <w:permStart w:id="1590909760" w:edGrp="everyone" w:colFirst="1" w:colLast="1"/>
            <w:permEnd w:id="617826195"/>
            <w:r w:rsidRPr="005047FB">
              <w:rPr>
                <w:sz w:val="20"/>
                <w:szCs w:val="20"/>
              </w:rPr>
              <w:t>Adresse: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CB465EB" w14:textId="77777777" w:rsidR="00D47B60" w:rsidRDefault="00D47B60" w:rsidP="00D47B60"/>
        </w:tc>
      </w:tr>
      <w:tr w:rsidR="00D47B60" w14:paraId="241F6CE8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2FD853B7" w14:textId="6546BCBE" w:rsidR="00D47B60" w:rsidRPr="005047FB" w:rsidRDefault="00D47B60" w:rsidP="00D47B60">
            <w:pPr>
              <w:rPr>
                <w:sz w:val="20"/>
                <w:szCs w:val="20"/>
              </w:rPr>
            </w:pPr>
            <w:permStart w:id="2078605958" w:edGrp="everyone" w:colFirst="1" w:colLast="1"/>
            <w:permEnd w:id="1590909760"/>
            <w:r w:rsidRPr="005047FB">
              <w:rPr>
                <w:sz w:val="20"/>
                <w:szCs w:val="20"/>
              </w:rPr>
              <w:t>Telefon: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9105F29" w14:textId="77777777" w:rsidR="00D47B60" w:rsidRDefault="00D47B60" w:rsidP="00D47B60"/>
        </w:tc>
      </w:tr>
      <w:tr w:rsidR="00D47B60" w14:paraId="513A8BE7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64A1BEEB" w14:textId="492E82E7" w:rsidR="00D47B60" w:rsidRPr="005047FB" w:rsidRDefault="00D47B60" w:rsidP="00D47B60">
            <w:pPr>
              <w:rPr>
                <w:sz w:val="20"/>
                <w:szCs w:val="20"/>
              </w:rPr>
            </w:pPr>
            <w:permStart w:id="2025148640" w:edGrp="everyone" w:colFirst="1" w:colLast="1"/>
            <w:permEnd w:id="2078605958"/>
            <w:r w:rsidRPr="005047FB">
              <w:rPr>
                <w:sz w:val="20"/>
                <w:szCs w:val="20"/>
              </w:rPr>
              <w:t>E-Mail: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C2637E1" w14:textId="77777777" w:rsidR="00D47B60" w:rsidRDefault="00D47B60" w:rsidP="00D47B60"/>
        </w:tc>
      </w:tr>
    </w:tbl>
    <w:permEnd w:id="2025148640"/>
    <w:p w14:paraId="46643160" w14:textId="0C1DD0C9" w:rsidR="005047FB" w:rsidRPr="005047FB" w:rsidRDefault="005047FB" w:rsidP="0014331F">
      <w:pPr>
        <w:spacing w:before="120" w:after="80"/>
        <w:rPr>
          <w:b/>
          <w:bCs/>
        </w:rPr>
      </w:pPr>
      <w:r>
        <w:rPr>
          <w:b/>
          <w:bCs/>
        </w:rPr>
        <w:t>Verantwortlicher Berufsbildner/in:</w:t>
      </w:r>
    </w:p>
    <w:tbl>
      <w:tblPr>
        <w:tblStyle w:val="Tabellenraster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080"/>
      </w:tblGrid>
      <w:tr w:rsidR="005047FB" w14:paraId="62443AF1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34EC558A" w14:textId="77777777" w:rsidR="005047FB" w:rsidRPr="005047FB" w:rsidRDefault="005047FB" w:rsidP="00D82BE4">
            <w:pPr>
              <w:rPr>
                <w:sz w:val="20"/>
                <w:szCs w:val="20"/>
              </w:rPr>
            </w:pPr>
            <w:permStart w:id="2032168162" w:edGrp="everyone" w:colFirst="1" w:colLast="1"/>
            <w:r w:rsidRPr="005047FB">
              <w:rPr>
                <w:sz w:val="20"/>
                <w:szCs w:val="20"/>
              </w:rPr>
              <w:t>Name, Vorname: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99A5F3B" w14:textId="77777777" w:rsidR="005047FB" w:rsidRDefault="005047FB" w:rsidP="00D82BE4"/>
        </w:tc>
      </w:tr>
      <w:tr w:rsidR="005047FB" w14:paraId="7022713B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54BBC56D" w14:textId="77777777" w:rsidR="005047FB" w:rsidRPr="005047FB" w:rsidRDefault="005047FB" w:rsidP="00D82BE4">
            <w:pPr>
              <w:rPr>
                <w:sz w:val="20"/>
                <w:szCs w:val="20"/>
              </w:rPr>
            </w:pPr>
            <w:permStart w:id="630392495" w:edGrp="everyone" w:colFirst="1" w:colLast="1"/>
            <w:permEnd w:id="2032168162"/>
            <w:r w:rsidRPr="005047FB">
              <w:rPr>
                <w:sz w:val="20"/>
                <w:szCs w:val="20"/>
              </w:rPr>
              <w:t>Telefon: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291D844" w14:textId="77777777" w:rsidR="005047FB" w:rsidRDefault="005047FB" w:rsidP="00D82BE4"/>
        </w:tc>
      </w:tr>
      <w:tr w:rsidR="005047FB" w14:paraId="1F8DE16D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745EDE0A" w14:textId="77777777" w:rsidR="005047FB" w:rsidRPr="005047FB" w:rsidRDefault="005047FB" w:rsidP="00D82BE4">
            <w:pPr>
              <w:rPr>
                <w:sz w:val="20"/>
                <w:szCs w:val="20"/>
              </w:rPr>
            </w:pPr>
            <w:permStart w:id="852636512" w:edGrp="everyone" w:colFirst="1" w:colLast="1"/>
            <w:permEnd w:id="630392495"/>
            <w:r w:rsidRPr="005047FB">
              <w:rPr>
                <w:sz w:val="20"/>
                <w:szCs w:val="20"/>
              </w:rPr>
              <w:t>E-Mail: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6791E57" w14:textId="77777777" w:rsidR="005047FB" w:rsidRDefault="005047FB" w:rsidP="00D82BE4"/>
        </w:tc>
      </w:tr>
    </w:tbl>
    <w:permEnd w:id="852636512"/>
    <w:p w14:paraId="523B165D" w14:textId="621DDCD5" w:rsidR="005047FB" w:rsidRPr="005047FB" w:rsidRDefault="005047FB" w:rsidP="0014331F">
      <w:pPr>
        <w:spacing w:before="120" w:after="80"/>
        <w:rPr>
          <w:b/>
          <w:bCs/>
        </w:rPr>
      </w:pPr>
      <w:r w:rsidRPr="005047FB">
        <w:rPr>
          <w:b/>
          <w:bCs/>
        </w:rPr>
        <w:t>Angaben Kontakt Fachkraft beim Praxiseinsatz</w:t>
      </w:r>
    </w:p>
    <w:tbl>
      <w:tblPr>
        <w:tblStyle w:val="Tabellenraster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080"/>
      </w:tblGrid>
      <w:tr w:rsidR="005047FB" w14:paraId="41A3CFE1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3FD5CE38" w14:textId="574187FD" w:rsidR="005047FB" w:rsidRPr="005047FB" w:rsidRDefault="005047FB" w:rsidP="00D82BE4">
            <w:pPr>
              <w:rPr>
                <w:sz w:val="20"/>
                <w:szCs w:val="20"/>
              </w:rPr>
            </w:pPr>
            <w:permStart w:id="729111408" w:edGrp="everyone" w:colFirst="1" w:colLast="1"/>
            <w:r w:rsidRPr="005047FB">
              <w:rPr>
                <w:sz w:val="20"/>
                <w:szCs w:val="20"/>
              </w:rPr>
              <w:t>Firma / Betrieb:</w:t>
            </w:r>
          </w:p>
        </w:tc>
        <w:tc>
          <w:tcPr>
            <w:tcW w:w="808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8550B6B" w14:textId="77777777" w:rsidR="005047FB" w:rsidRDefault="005047FB" w:rsidP="00D82BE4"/>
        </w:tc>
      </w:tr>
      <w:tr w:rsidR="005047FB" w14:paraId="37C94468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713B046B" w14:textId="245E1669" w:rsidR="005047FB" w:rsidRPr="005047FB" w:rsidRDefault="005047FB" w:rsidP="00D82BE4">
            <w:pPr>
              <w:rPr>
                <w:sz w:val="20"/>
                <w:szCs w:val="20"/>
              </w:rPr>
            </w:pPr>
            <w:permStart w:id="633171418" w:edGrp="everyone" w:colFirst="1" w:colLast="1"/>
            <w:permEnd w:id="729111408"/>
            <w:r w:rsidRPr="005047FB">
              <w:rPr>
                <w:sz w:val="20"/>
                <w:szCs w:val="20"/>
              </w:rPr>
              <w:t>Name, Vorname: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0257369" w14:textId="77777777" w:rsidR="005047FB" w:rsidRDefault="005047FB" w:rsidP="00D82BE4"/>
        </w:tc>
      </w:tr>
      <w:tr w:rsidR="005047FB" w14:paraId="26C643E6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446AB392" w14:textId="77777777" w:rsidR="005047FB" w:rsidRPr="005047FB" w:rsidRDefault="005047FB" w:rsidP="00D82BE4">
            <w:pPr>
              <w:rPr>
                <w:sz w:val="20"/>
                <w:szCs w:val="20"/>
              </w:rPr>
            </w:pPr>
            <w:permStart w:id="343019267" w:edGrp="everyone" w:colFirst="1" w:colLast="1"/>
            <w:permEnd w:id="633171418"/>
            <w:r w:rsidRPr="005047FB">
              <w:rPr>
                <w:sz w:val="20"/>
                <w:szCs w:val="20"/>
              </w:rPr>
              <w:t>Adresse: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C77B0CB" w14:textId="77777777" w:rsidR="005047FB" w:rsidRDefault="005047FB" w:rsidP="00D82BE4"/>
        </w:tc>
      </w:tr>
      <w:tr w:rsidR="005047FB" w14:paraId="1A7B4E43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1F279477" w14:textId="77777777" w:rsidR="005047FB" w:rsidRPr="005047FB" w:rsidRDefault="005047FB" w:rsidP="00D82BE4">
            <w:pPr>
              <w:rPr>
                <w:sz w:val="20"/>
                <w:szCs w:val="20"/>
              </w:rPr>
            </w:pPr>
            <w:permStart w:id="381943921" w:edGrp="everyone" w:colFirst="1" w:colLast="1"/>
            <w:permEnd w:id="343019267"/>
            <w:r w:rsidRPr="005047FB">
              <w:rPr>
                <w:sz w:val="20"/>
                <w:szCs w:val="20"/>
              </w:rPr>
              <w:t>Telefon: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C775EC3" w14:textId="77777777" w:rsidR="005047FB" w:rsidRDefault="005047FB" w:rsidP="00D82BE4"/>
        </w:tc>
      </w:tr>
      <w:tr w:rsidR="005047FB" w14:paraId="34218165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077617A4" w14:textId="77777777" w:rsidR="005047FB" w:rsidRPr="005047FB" w:rsidRDefault="005047FB" w:rsidP="00D82BE4">
            <w:pPr>
              <w:rPr>
                <w:sz w:val="20"/>
                <w:szCs w:val="20"/>
              </w:rPr>
            </w:pPr>
            <w:permStart w:id="38799173" w:edGrp="everyone" w:colFirst="1" w:colLast="1"/>
            <w:permEnd w:id="381943921"/>
            <w:r w:rsidRPr="005047FB">
              <w:rPr>
                <w:sz w:val="20"/>
                <w:szCs w:val="20"/>
              </w:rPr>
              <w:t>E-Mail: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875A400" w14:textId="77777777" w:rsidR="005047FB" w:rsidRDefault="005047FB" w:rsidP="00D82BE4"/>
        </w:tc>
      </w:tr>
    </w:tbl>
    <w:permEnd w:id="38799173"/>
    <w:p w14:paraId="622C1CA6" w14:textId="63EDBFDC" w:rsidR="005047FB" w:rsidRPr="005047FB" w:rsidRDefault="005047FB" w:rsidP="0014331F">
      <w:pPr>
        <w:spacing w:before="120" w:after="80"/>
        <w:rPr>
          <w:b/>
          <w:bCs/>
        </w:rPr>
      </w:pPr>
      <w:r w:rsidRPr="005047FB">
        <w:rPr>
          <w:b/>
          <w:bCs/>
        </w:rPr>
        <w:t xml:space="preserve">Angaben </w:t>
      </w:r>
      <w:r>
        <w:rPr>
          <w:b/>
          <w:bCs/>
        </w:rPr>
        <w:t>zum</w:t>
      </w:r>
      <w:r w:rsidRPr="005047FB">
        <w:rPr>
          <w:b/>
          <w:bCs/>
        </w:rPr>
        <w:t xml:space="preserve"> Praxiseinsatz</w:t>
      </w:r>
    </w:p>
    <w:tbl>
      <w:tblPr>
        <w:tblStyle w:val="Tabellenraster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080"/>
      </w:tblGrid>
      <w:tr w:rsidR="005047FB" w14:paraId="2C8845D8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747C85BB" w14:textId="2798C705" w:rsidR="005047FB" w:rsidRPr="005047FB" w:rsidRDefault="005047FB" w:rsidP="00D82BE4">
            <w:pPr>
              <w:rPr>
                <w:sz w:val="20"/>
                <w:szCs w:val="20"/>
              </w:rPr>
            </w:pPr>
            <w:permStart w:id="168300611" w:edGrp="everyone" w:colFirst="1" w:colLast="1"/>
            <w:r w:rsidRPr="005047FB">
              <w:rPr>
                <w:sz w:val="20"/>
                <w:szCs w:val="20"/>
              </w:rPr>
              <w:t>Dauer des Einsatz:</w:t>
            </w:r>
          </w:p>
        </w:tc>
        <w:tc>
          <w:tcPr>
            <w:tcW w:w="8080" w:type="dxa"/>
            <w:tcBorders>
              <w:bottom w:val="single" w:sz="18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682347D9" w14:textId="77777777" w:rsidR="005047FB" w:rsidRDefault="005047FB" w:rsidP="00D82BE4"/>
        </w:tc>
      </w:tr>
      <w:tr w:rsidR="005047FB" w14:paraId="563E3833" w14:textId="77777777" w:rsidTr="0014331F">
        <w:trPr>
          <w:trHeight w:val="340"/>
        </w:trPr>
        <w:tc>
          <w:tcPr>
            <w:tcW w:w="1980" w:type="dxa"/>
            <w:vAlign w:val="center"/>
          </w:tcPr>
          <w:p w14:paraId="02EC4C89" w14:textId="5336311A" w:rsidR="005047FB" w:rsidRPr="005047FB" w:rsidRDefault="005047FB" w:rsidP="00D82BE4">
            <w:pPr>
              <w:rPr>
                <w:sz w:val="20"/>
                <w:szCs w:val="20"/>
              </w:rPr>
            </w:pPr>
            <w:permStart w:id="26083677" w:edGrp="everyone" w:colFirst="1" w:colLast="1"/>
            <w:permEnd w:id="168300611"/>
            <w:r w:rsidRPr="005047FB">
              <w:rPr>
                <w:sz w:val="20"/>
                <w:szCs w:val="20"/>
              </w:rPr>
              <w:t>Ort / Zeit 1. Tag: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3E40C7CF" w14:textId="77777777" w:rsidR="005047FB" w:rsidRDefault="005047FB" w:rsidP="00D82BE4"/>
        </w:tc>
      </w:tr>
      <w:tr w:rsidR="005047FB" w14:paraId="6242108D" w14:textId="77777777" w:rsidTr="005047FB">
        <w:trPr>
          <w:trHeight w:val="1824"/>
        </w:trPr>
        <w:tc>
          <w:tcPr>
            <w:tcW w:w="1980" w:type="dxa"/>
          </w:tcPr>
          <w:p w14:paraId="2BFEF1DE" w14:textId="2EBE9526" w:rsidR="005047FB" w:rsidRPr="005047FB" w:rsidRDefault="005047FB" w:rsidP="005047FB">
            <w:pPr>
              <w:rPr>
                <w:sz w:val="20"/>
                <w:szCs w:val="20"/>
              </w:rPr>
            </w:pPr>
            <w:permStart w:id="448151906" w:edGrp="everyone" w:colFirst="1" w:colLast="1"/>
            <w:permEnd w:id="26083677"/>
            <w:r w:rsidRPr="005047FB">
              <w:rPr>
                <w:sz w:val="20"/>
                <w:szCs w:val="20"/>
              </w:rPr>
              <w:t>Mitzubringen sind:</w:t>
            </w:r>
          </w:p>
        </w:tc>
        <w:tc>
          <w:tcPr>
            <w:tcW w:w="808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5" w:themeFillTint="33"/>
          </w:tcPr>
          <w:p w14:paraId="484B1FA4" w14:textId="77777777" w:rsidR="005047FB" w:rsidRPr="009D1228" w:rsidRDefault="005047FB" w:rsidP="005047FB">
            <w:pPr>
              <w:rPr>
                <w:i/>
                <w:iCs/>
                <w:sz w:val="20"/>
                <w:szCs w:val="20"/>
              </w:rPr>
            </w:pPr>
            <w:r w:rsidRPr="009D1228">
              <w:rPr>
                <w:i/>
                <w:iCs/>
                <w:sz w:val="20"/>
                <w:szCs w:val="20"/>
              </w:rPr>
              <w:t>Beispiel:</w:t>
            </w:r>
          </w:p>
          <w:p w14:paraId="6DD2DDCA" w14:textId="6F88FD48" w:rsidR="005047FB" w:rsidRPr="009D1228" w:rsidRDefault="005047FB" w:rsidP="005047FB">
            <w:pPr>
              <w:rPr>
                <w:i/>
                <w:iCs/>
                <w:sz w:val="20"/>
                <w:szCs w:val="20"/>
              </w:rPr>
            </w:pPr>
            <w:r w:rsidRPr="009D1228">
              <w:rPr>
                <w:i/>
                <w:iCs/>
                <w:sz w:val="20"/>
                <w:szCs w:val="20"/>
              </w:rPr>
              <w:t>- Arbeitskleider</w:t>
            </w:r>
            <w:r w:rsidR="00C452E3" w:rsidRPr="009D1228">
              <w:rPr>
                <w:i/>
                <w:iCs/>
                <w:sz w:val="20"/>
                <w:szCs w:val="20"/>
              </w:rPr>
              <w:t xml:space="preserve"> (durch Lehrbetrieb</w:t>
            </w:r>
            <w:r w:rsidR="009D1228" w:rsidRPr="009D1228">
              <w:rPr>
                <w:i/>
                <w:iCs/>
                <w:sz w:val="20"/>
                <w:szCs w:val="20"/>
              </w:rPr>
              <w:t xml:space="preserve"> gestellt</w:t>
            </w:r>
            <w:r w:rsidR="00C452E3" w:rsidRPr="009D1228">
              <w:rPr>
                <w:i/>
                <w:iCs/>
                <w:sz w:val="20"/>
                <w:szCs w:val="20"/>
              </w:rPr>
              <w:t>)</w:t>
            </w:r>
          </w:p>
          <w:p w14:paraId="69342D29" w14:textId="77D35114" w:rsidR="005047FB" w:rsidRPr="009D1228" w:rsidRDefault="005047FB" w:rsidP="005047FB">
            <w:pPr>
              <w:rPr>
                <w:i/>
                <w:iCs/>
                <w:sz w:val="20"/>
                <w:szCs w:val="20"/>
              </w:rPr>
            </w:pPr>
            <w:r w:rsidRPr="009D1228">
              <w:rPr>
                <w:i/>
                <w:iCs/>
                <w:sz w:val="20"/>
                <w:szCs w:val="20"/>
              </w:rPr>
              <w:t>- Gute Schuhe, Arbeitsschuhe wenn vorhanden</w:t>
            </w:r>
            <w:r w:rsidR="00C452E3" w:rsidRPr="009D1228">
              <w:rPr>
                <w:i/>
                <w:iCs/>
                <w:sz w:val="20"/>
                <w:szCs w:val="20"/>
              </w:rPr>
              <w:t xml:space="preserve"> (durch Lehrbetrieb gestellt)</w:t>
            </w:r>
          </w:p>
          <w:p w14:paraId="177C0547" w14:textId="3523BF28" w:rsidR="009D1228" w:rsidRDefault="009D1228" w:rsidP="005047FB">
            <w:pPr>
              <w:rPr>
                <w:i/>
                <w:iCs/>
                <w:sz w:val="20"/>
                <w:szCs w:val="20"/>
              </w:rPr>
            </w:pPr>
            <w:r w:rsidRPr="009D1228">
              <w:rPr>
                <w:i/>
                <w:iCs/>
                <w:sz w:val="20"/>
                <w:szCs w:val="20"/>
              </w:rPr>
              <w:t>- Schutzhelm</w:t>
            </w:r>
            <w:r>
              <w:rPr>
                <w:i/>
                <w:iCs/>
                <w:sz w:val="20"/>
                <w:szCs w:val="20"/>
              </w:rPr>
              <w:t xml:space="preserve"> (</w:t>
            </w:r>
            <w:r w:rsidRPr="009D1228">
              <w:rPr>
                <w:i/>
                <w:iCs/>
                <w:sz w:val="20"/>
                <w:szCs w:val="20"/>
              </w:rPr>
              <w:t>durch Lehrbetrieb gestellt)</w:t>
            </w:r>
          </w:p>
          <w:p w14:paraId="0A7F92AF" w14:textId="6AEC17D0" w:rsidR="009D1228" w:rsidRPr="009D1228" w:rsidRDefault="009D1228" w:rsidP="005047F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- Arbeitshandschuhe, leichte (</w:t>
            </w:r>
            <w:r w:rsidRPr="009D1228">
              <w:rPr>
                <w:i/>
                <w:iCs/>
                <w:sz w:val="20"/>
                <w:szCs w:val="20"/>
              </w:rPr>
              <w:t>durch Lehrbetrieb gestellt)</w:t>
            </w:r>
          </w:p>
          <w:p w14:paraId="46145944" w14:textId="3DF5BDB8" w:rsidR="005047FB" w:rsidRPr="009D1228" w:rsidRDefault="005047FB" w:rsidP="005047FB">
            <w:pPr>
              <w:rPr>
                <w:i/>
                <w:iCs/>
                <w:sz w:val="20"/>
                <w:szCs w:val="20"/>
              </w:rPr>
            </w:pPr>
            <w:r w:rsidRPr="009D1228">
              <w:rPr>
                <w:i/>
                <w:iCs/>
                <w:sz w:val="20"/>
                <w:szCs w:val="20"/>
              </w:rPr>
              <w:t>- Notizmaterial</w:t>
            </w:r>
          </w:p>
          <w:p w14:paraId="21000FEC" w14:textId="6CE81D6F" w:rsidR="005047FB" w:rsidRPr="009D1228" w:rsidRDefault="005047FB" w:rsidP="005047FB">
            <w:pPr>
              <w:rPr>
                <w:i/>
                <w:iCs/>
                <w:sz w:val="20"/>
                <w:szCs w:val="20"/>
              </w:rPr>
            </w:pPr>
            <w:r w:rsidRPr="009D1228">
              <w:rPr>
                <w:i/>
                <w:iCs/>
                <w:sz w:val="20"/>
                <w:szCs w:val="20"/>
              </w:rPr>
              <w:t xml:space="preserve">- </w:t>
            </w:r>
            <w:r w:rsidR="00C452E3" w:rsidRPr="009D1228">
              <w:rPr>
                <w:i/>
                <w:iCs/>
                <w:sz w:val="20"/>
                <w:szCs w:val="20"/>
              </w:rPr>
              <w:t>Doppelmeter</w:t>
            </w:r>
            <w:r w:rsidR="009D1228">
              <w:rPr>
                <w:i/>
                <w:iCs/>
                <w:sz w:val="20"/>
                <w:szCs w:val="20"/>
              </w:rPr>
              <w:t xml:space="preserve"> (</w:t>
            </w:r>
            <w:r w:rsidR="009D1228" w:rsidRPr="009D1228">
              <w:rPr>
                <w:i/>
                <w:iCs/>
                <w:sz w:val="20"/>
                <w:szCs w:val="20"/>
              </w:rPr>
              <w:t>durch Lehrbetrieb gestellt)</w:t>
            </w:r>
          </w:p>
          <w:p w14:paraId="6E91965B" w14:textId="64DB11B7" w:rsidR="00C452E3" w:rsidRPr="009D1228" w:rsidRDefault="00C452E3" w:rsidP="005047FB">
            <w:pPr>
              <w:rPr>
                <w:i/>
                <w:iCs/>
                <w:sz w:val="20"/>
                <w:szCs w:val="20"/>
              </w:rPr>
            </w:pPr>
            <w:r w:rsidRPr="009D1228">
              <w:rPr>
                <w:i/>
                <w:iCs/>
                <w:sz w:val="20"/>
                <w:szCs w:val="20"/>
              </w:rPr>
              <w:t>- …</w:t>
            </w:r>
          </w:p>
        </w:tc>
      </w:tr>
      <w:permEnd w:id="448151906"/>
    </w:tbl>
    <w:p w14:paraId="44B3A52B" w14:textId="77777777" w:rsidR="0014331F" w:rsidRDefault="0014331F" w:rsidP="008D5333">
      <w:pPr>
        <w:rPr>
          <w:bCs/>
        </w:rPr>
      </w:pPr>
    </w:p>
    <w:p w14:paraId="1F51B75D" w14:textId="77777777" w:rsidR="0014331F" w:rsidRPr="00C452E3" w:rsidRDefault="0014331F" w:rsidP="0014331F">
      <w:pPr>
        <w:spacing w:after="80"/>
        <w:rPr>
          <w:b/>
          <w:sz w:val="18"/>
          <w:szCs w:val="18"/>
        </w:rPr>
      </w:pPr>
      <w:r w:rsidRPr="00C452E3">
        <w:rPr>
          <w:b/>
          <w:sz w:val="18"/>
          <w:szCs w:val="18"/>
        </w:rPr>
        <w:t>Wichtiger Hinweise zu Versicherung und persönliche Schutz- und Arbeitsausrüstung:</w:t>
      </w:r>
    </w:p>
    <w:p w14:paraId="5F5BBDEE" w14:textId="39E2CB73" w:rsidR="0014331F" w:rsidRPr="00C452E3" w:rsidRDefault="0014331F" w:rsidP="0014331F">
      <w:pPr>
        <w:spacing w:after="80"/>
        <w:rPr>
          <w:bCs/>
          <w:sz w:val="18"/>
          <w:szCs w:val="18"/>
        </w:rPr>
      </w:pPr>
      <w:r w:rsidRPr="00C452E3">
        <w:rPr>
          <w:bCs/>
          <w:sz w:val="18"/>
          <w:szCs w:val="18"/>
        </w:rPr>
        <w:t>Wir bestätigen Ihnen hiermit, dass die lernende Person in der Zeit des Praxiseinsatzes auf dem Bau durch uns als Lehrbetrieb versichert bleibt.</w:t>
      </w:r>
    </w:p>
    <w:p w14:paraId="4BFA937B" w14:textId="41F5BC08" w:rsidR="0014331F" w:rsidRPr="00C452E3" w:rsidRDefault="0014331F" w:rsidP="0014331F">
      <w:pPr>
        <w:spacing w:after="80"/>
        <w:rPr>
          <w:bCs/>
          <w:sz w:val="18"/>
          <w:szCs w:val="18"/>
        </w:rPr>
      </w:pPr>
      <w:r w:rsidRPr="00C452E3">
        <w:rPr>
          <w:bCs/>
          <w:sz w:val="18"/>
          <w:szCs w:val="18"/>
        </w:rPr>
        <w:t>Die Sicherheitsschuhe und der Helm werden von uns (Lehrbetrieb) zur Verfügung gestellt und vom Lernenden mitgebracht.</w:t>
      </w:r>
    </w:p>
    <w:p w14:paraId="48E13E8C" w14:textId="39D22862" w:rsidR="00695FFE" w:rsidRPr="00C452E3" w:rsidRDefault="0014331F" w:rsidP="00C452E3">
      <w:pPr>
        <w:rPr>
          <w:bCs/>
          <w:sz w:val="18"/>
          <w:szCs w:val="18"/>
        </w:rPr>
      </w:pPr>
      <w:r w:rsidRPr="00C452E3">
        <w:rPr>
          <w:bCs/>
          <w:sz w:val="18"/>
          <w:szCs w:val="18"/>
        </w:rPr>
        <w:t>Hinweis zu den Arbeitskleidern: Der Lehrbetrieb soll bitte abklären, wer den Lernenden mit Arbeitskleidern für den Bau ausrüstet, der Lehrbetrieb oder der ausführende Betrieb.</w:t>
      </w:r>
      <w:r w:rsidR="00695FFE" w:rsidRPr="00C452E3">
        <w:rPr>
          <w:bCs/>
          <w:sz w:val="18"/>
          <w:szCs w:val="18"/>
        </w:rPr>
        <w:br w:type="page"/>
      </w:r>
    </w:p>
    <w:p w14:paraId="04295AC7" w14:textId="77777777" w:rsidR="005D7600" w:rsidRDefault="005D7600" w:rsidP="00695FFE">
      <w:pPr>
        <w:tabs>
          <w:tab w:val="left" w:pos="7029"/>
        </w:tabs>
        <w:rPr>
          <w:b/>
          <w:sz w:val="24"/>
          <w:szCs w:val="24"/>
        </w:rPr>
      </w:pPr>
    </w:p>
    <w:p w14:paraId="28ED2231" w14:textId="26D460D5" w:rsidR="008F466F" w:rsidRPr="002C3A6C" w:rsidRDefault="008F466F" w:rsidP="008F466F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8F466F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Bestätigung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418C3692" w14:textId="77777777" w:rsidR="006E681D" w:rsidRDefault="006E681D" w:rsidP="006E681D">
      <w:pPr>
        <w:rPr>
          <w:b/>
          <w:bCs/>
          <w:sz w:val="20"/>
        </w:rPr>
      </w:pP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264"/>
        <w:gridCol w:w="1418"/>
        <w:gridCol w:w="3402"/>
      </w:tblGrid>
      <w:tr w:rsidR="008F466F" w14:paraId="1B139DA7" w14:textId="77777777" w:rsidTr="008F466F">
        <w:trPr>
          <w:trHeight w:val="340"/>
        </w:trPr>
        <w:tc>
          <w:tcPr>
            <w:tcW w:w="1981" w:type="dxa"/>
            <w:vAlign w:val="center"/>
          </w:tcPr>
          <w:p w14:paraId="7AD40A67" w14:textId="48D41887" w:rsidR="008F466F" w:rsidRPr="005047FB" w:rsidRDefault="008F466F" w:rsidP="00D82BE4">
            <w:pPr>
              <w:rPr>
                <w:sz w:val="20"/>
                <w:szCs w:val="20"/>
              </w:rPr>
            </w:pPr>
            <w:permStart w:id="1166351656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8084" w:type="dxa"/>
            <w:gridSpan w:val="3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39FF8AC" w14:textId="77777777" w:rsidR="008F466F" w:rsidRDefault="008F466F" w:rsidP="00D82BE4"/>
        </w:tc>
      </w:tr>
      <w:tr w:rsidR="008F466F" w14:paraId="7FDA2508" w14:textId="77777777" w:rsidTr="008F466F">
        <w:trPr>
          <w:trHeight w:val="340"/>
        </w:trPr>
        <w:tc>
          <w:tcPr>
            <w:tcW w:w="1981" w:type="dxa"/>
            <w:vAlign w:val="center"/>
          </w:tcPr>
          <w:p w14:paraId="5A93C7DD" w14:textId="06FAD4AC" w:rsidR="008F466F" w:rsidRPr="005047FB" w:rsidRDefault="008F466F" w:rsidP="00D82BE4">
            <w:pPr>
              <w:rPr>
                <w:sz w:val="20"/>
                <w:szCs w:val="20"/>
              </w:rPr>
            </w:pPr>
            <w:permStart w:id="888931722" w:edGrp="everyone" w:colFirst="1" w:colLast="1"/>
            <w:permEnd w:id="1166351656"/>
            <w:r>
              <w:rPr>
                <w:sz w:val="20"/>
                <w:szCs w:val="20"/>
              </w:rPr>
              <w:t>Lehrb</w:t>
            </w:r>
            <w:r w:rsidRPr="005047FB">
              <w:rPr>
                <w:sz w:val="20"/>
                <w:szCs w:val="20"/>
              </w:rPr>
              <w:t>etrieb:</w:t>
            </w:r>
          </w:p>
        </w:tc>
        <w:tc>
          <w:tcPr>
            <w:tcW w:w="8084" w:type="dxa"/>
            <w:gridSpan w:val="3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2674BF7" w14:textId="77777777" w:rsidR="008F466F" w:rsidRDefault="008F466F" w:rsidP="00D82BE4"/>
        </w:tc>
      </w:tr>
      <w:tr w:rsidR="008F466F" w14:paraId="14CA2150" w14:textId="77777777" w:rsidTr="008F466F">
        <w:trPr>
          <w:trHeight w:val="340"/>
        </w:trPr>
        <w:tc>
          <w:tcPr>
            <w:tcW w:w="1981" w:type="dxa"/>
            <w:vAlign w:val="center"/>
          </w:tcPr>
          <w:p w14:paraId="6ECBB018" w14:textId="3EBDC82B" w:rsidR="008F466F" w:rsidRPr="005047FB" w:rsidRDefault="008F466F" w:rsidP="00D82BE4">
            <w:pPr>
              <w:rPr>
                <w:sz w:val="20"/>
                <w:szCs w:val="20"/>
              </w:rPr>
            </w:pPr>
            <w:permStart w:id="1908438213" w:edGrp="everyone" w:colFirst="1" w:colLast="1"/>
            <w:permEnd w:id="888931722"/>
            <w:r>
              <w:rPr>
                <w:sz w:val="20"/>
                <w:szCs w:val="20"/>
              </w:rPr>
              <w:t>Betrieb Praxiseinsatz:</w:t>
            </w:r>
          </w:p>
        </w:tc>
        <w:tc>
          <w:tcPr>
            <w:tcW w:w="8084" w:type="dxa"/>
            <w:gridSpan w:val="3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72F833B" w14:textId="77777777" w:rsidR="008F466F" w:rsidRDefault="008F466F" w:rsidP="00D82BE4"/>
        </w:tc>
      </w:tr>
      <w:tr w:rsidR="008F466F" w14:paraId="6D466B87" w14:textId="77777777" w:rsidTr="008F466F">
        <w:trPr>
          <w:trHeight w:val="340"/>
        </w:trPr>
        <w:tc>
          <w:tcPr>
            <w:tcW w:w="1981" w:type="dxa"/>
            <w:vAlign w:val="center"/>
          </w:tcPr>
          <w:p w14:paraId="296CBA5A" w14:textId="50779CF4" w:rsidR="008F466F" w:rsidRPr="008F466F" w:rsidRDefault="008F466F" w:rsidP="00D82BE4">
            <w:pPr>
              <w:rPr>
                <w:sz w:val="20"/>
                <w:szCs w:val="20"/>
              </w:rPr>
            </w:pPr>
            <w:permStart w:id="2035101625" w:edGrp="everyone" w:colFirst="3" w:colLast="3"/>
            <w:permStart w:id="270487857" w:edGrp="everyone" w:colFirst="1" w:colLast="1"/>
            <w:permEnd w:id="1908438213"/>
            <w:r w:rsidRPr="008F466F">
              <w:rPr>
                <w:sz w:val="20"/>
                <w:szCs w:val="20"/>
              </w:rPr>
              <w:t>Unterschrift</w:t>
            </w:r>
            <w:r w:rsidRPr="008F466F">
              <w:rPr>
                <w:sz w:val="20"/>
                <w:szCs w:val="20"/>
              </w:rPr>
              <w:br/>
              <w:t>Fachkraft:</w:t>
            </w:r>
          </w:p>
        </w:tc>
        <w:tc>
          <w:tcPr>
            <w:tcW w:w="3264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7992303" w14:textId="77777777" w:rsidR="008F466F" w:rsidRDefault="008F466F" w:rsidP="00D82BE4"/>
        </w:tc>
        <w:tc>
          <w:tcPr>
            <w:tcW w:w="14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18E0E450" w14:textId="047CE1E2" w:rsidR="008F466F" w:rsidRPr="008F466F" w:rsidRDefault="008F466F" w:rsidP="008F466F">
            <w:pPr>
              <w:ind w:left="31"/>
              <w:rPr>
                <w:sz w:val="20"/>
                <w:szCs w:val="20"/>
              </w:rPr>
            </w:pPr>
            <w:r w:rsidRPr="008F466F">
              <w:rPr>
                <w:sz w:val="20"/>
                <w:szCs w:val="20"/>
              </w:rPr>
              <w:t>Unterschrift</w:t>
            </w:r>
            <w:r w:rsidRPr="008F466F">
              <w:rPr>
                <w:sz w:val="20"/>
                <w:szCs w:val="20"/>
              </w:rPr>
              <w:br/>
              <w:t>Lernende(r):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B35E2B1" w14:textId="6FA77DFC" w:rsidR="008F466F" w:rsidRDefault="008F466F" w:rsidP="00D82BE4"/>
        </w:tc>
      </w:tr>
      <w:permEnd w:id="2035101625"/>
      <w:permEnd w:id="270487857"/>
    </w:tbl>
    <w:p w14:paraId="62AD294C" w14:textId="24DEB7C0" w:rsidR="00563210" w:rsidRDefault="00563210" w:rsidP="00AA1147">
      <w:pPr>
        <w:tabs>
          <w:tab w:val="left" w:pos="851"/>
          <w:tab w:val="left" w:pos="1701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850"/>
        <w:gridCol w:w="851"/>
      </w:tblGrid>
      <w:tr w:rsidR="008F466F" w14:paraId="406936CD" w14:textId="77777777" w:rsidTr="00DB7054">
        <w:trPr>
          <w:trHeight w:val="397"/>
        </w:trPr>
        <w:tc>
          <w:tcPr>
            <w:tcW w:w="8364" w:type="dxa"/>
            <w:tcBorders>
              <w:bottom w:val="dotted" w:sz="4" w:space="0" w:color="auto"/>
            </w:tcBorders>
            <w:vAlign w:val="center"/>
          </w:tcPr>
          <w:p w14:paraId="110A9BE0" w14:textId="0F3C02EA" w:rsidR="008F466F" w:rsidRPr="003C4D94" w:rsidRDefault="003C4D94" w:rsidP="008F466F">
            <w:pPr>
              <w:rPr>
                <w:b/>
                <w:bCs/>
              </w:rPr>
            </w:pPr>
            <w:r w:rsidRPr="003C4D94">
              <w:rPr>
                <w:b/>
                <w:bCs/>
              </w:rPr>
              <w:t>Bei untenstehenden Tätigkeiten konnte der/die Lernende dabei sein:</w:t>
            </w:r>
          </w:p>
        </w:tc>
        <w:tc>
          <w:tcPr>
            <w:tcW w:w="850" w:type="dxa"/>
            <w:tcBorders>
              <w:bottom w:val="dotted" w:sz="4" w:space="0" w:color="auto"/>
            </w:tcBorders>
            <w:vAlign w:val="center"/>
          </w:tcPr>
          <w:p w14:paraId="5F0A8E87" w14:textId="3FCF981E" w:rsidR="008F466F" w:rsidRPr="003C4D94" w:rsidRDefault="003C4D94" w:rsidP="003C4D94">
            <w:pPr>
              <w:jc w:val="center"/>
              <w:rPr>
                <w:b/>
                <w:bCs/>
              </w:rPr>
            </w:pPr>
            <w:r w:rsidRPr="003C4D94">
              <w:rPr>
                <w:b/>
                <w:bCs/>
              </w:rPr>
              <w:t>JA</w:t>
            </w:r>
          </w:p>
        </w:tc>
        <w:tc>
          <w:tcPr>
            <w:tcW w:w="850" w:type="dxa"/>
            <w:tcBorders>
              <w:bottom w:val="dotted" w:sz="4" w:space="0" w:color="auto"/>
            </w:tcBorders>
            <w:vAlign w:val="center"/>
          </w:tcPr>
          <w:p w14:paraId="330ACD0D" w14:textId="7577D612" w:rsidR="008F466F" w:rsidRPr="003C4D94" w:rsidRDefault="003C4D94" w:rsidP="003C4D94">
            <w:pPr>
              <w:jc w:val="center"/>
              <w:rPr>
                <w:b/>
                <w:bCs/>
              </w:rPr>
            </w:pPr>
            <w:r w:rsidRPr="003C4D94">
              <w:rPr>
                <w:b/>
                <w:bCs/>
              </w:rPr>
              <w:t>NEIN</w:t>
            </w:r>
          </w:p>
        </w:tc>
      </w:tr>
      <w:tr w:rsidR="008F466F" w14:paraId="717D4DA4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683077" w14:textId="2F8F31FD" w:rsidR="008F466F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1347819349" w:edGrp="everyone" w:colFirst="1" w:colLast="1"/>
            <w:permStart w:id="1054240816" w:edGrp="everyone" w:colFirst="2" w:colLast="2"/>
            <w:permStart w:id="42422373" w:edGrp="everyone" w:colFirst="3" w:colLast="3"/>
            <w:r>
              <w:rPr>
                <w:sz w:val="20"/>
                <w:szCs w:val="20"/>
              </w:rPr>
              <w:t>Sie unterstützen bei der Montage von Apparaten und Armaturen, bei der Installation und Verlegung von Leitungen mit.</w:t>
            </w:r>
          </w:p>
        </w:tc>
        <w:sdt>
          <w:sdtPr>
            <w:rPr>
              <w:sz w:val="32"/>
              <w:szCs w:val="32"/>
            </w:rPr>
            <w:id w:val="-944303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B17FE79" w14:textId="727B7000" w:rsidR="008F466F" w:rsidRPr="00874573" w:rsidRDefault="00156E36" w:rsidP="003C4D94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191423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28A5F77" w14:textId="00D2A4C4" w:rsidR="008F466F" w:rsidRPr="00874573" w:rsidRDefault="003C4D94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8F466F" w14:paraId="05B4B8D7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187E9E" w14:textId="12DFD230" w:rsidR="008F466F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1794844890" w:edGrp="everyone" w:colFirst="1" w:colLast="1"/>
            <w:permStart w:id="265321443" w:edGrp="everyone" w:colFirst="2" w:colLast="2"/>
            <w:permStart w:id="251289566" w:edGrp="everyone" w:colFirst="3" w:colLast="3"/>
            <w:permEnd w:id="1347819349"/>
            <w:permEnd w:id="1054240816"/>
            <w:permEnd w:id="42422373"/>
            <w:r w:rsidRPr="00C05331">
              <w:rPr>
                <w:sz w:val="20"/>
                <w:szCs w:val="20"/>
              </w:rPr>
              <w:t>Sie helfen mit bei der Inbetriebsetzung einer Anlage und beim Ausfüllen der erforderlichen Dokumente sowie bei der Übergabe der Anlage an den Kunden.</w:t>
            </w:r>
          </w:p>
        </w:tc>
        <w:sdt>
          <w:sdtPr>
            <w:rPr>
              <w:sz w:val="32"/>
              <w:szCs w:val="32"/>
            </w:rPr>
            <w:id w:val="-471600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BE5EEC" w14:textId="5263927D" w:rsidR="008F466F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1099334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4C5063" w14:textId="1FC9D37C" w:rsidR="008F466F" w:rsidRPr="00874573" w:rsidRDefault="009D1228" w:rsidP="003C4D94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3C4D94" w14:paraId="614D37E4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8D8B98" w14:textId="1D76BBF9" w:rsidR="003C4D94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1849833748" w:edGrp="everyone" w:colFirst="1" w:colLast="1"/>
            <w:permStart w:id="660548885" w:edGrp="everyone" w:colFirst="2" w:colLast="2"/>
            <w:permStart w:id="122562445" w:edGrp="everyone" w:colFirst="3" w:colLast="3"/>
            <w:permEnd w:id="1794844890"/>
            <w:permEnd w:id="265321443"/>
            <w:permEnd w:id="251289566"/>
            <w:r w:rsidRPr="00C05331">
              <w:rPr>
                <w:sz w:val="20"/>
                <w:szCs w:val="20"/>
              </w:rPr>
              <w:t>Sie helfen der Servicemontage bei der Erledigung der täglichen Arbeit mit.</w:t>
            </w:r>
          </w:p>
        </w:tc>
        <w:sdt>
          <w:sdtPr>
            <w:rPr>
              <w:sz w:val="32"/>
              <w:szCs w:val="32"/>
            </w:rPr>
            <w:id w:val="-123927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E30EF95" w14:textId="1F96334D" w:rsidR="003C4D94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379172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63E4CC" w14:textId="60453D69" w:rsidR="003C4D94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8F466F" w14:paraId="4A629606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23BF8A" w14:textId="06F56983" w:rsidR="008F466F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972584672" w:edGrp="everyone" w:colFirst="1" w:colLast="1"/>
            <w:permStart w:id="954018286" w:edGrp="everyone" w:colFirst="2" w:colLast="2"/>
            <w:permStart w:id="1956136383" w:edGrp="everyone" w:colFirst="3" w:colLast="3"/>
            <w:permEnd w:id="1849833748"/>
            <w:permEnd w:id="660548885"/>
            <w:permEnd w:id="122562445"/>
            <w:r w:rsidRPr="00C05331">
              <w:rPr>
                <w:sz w:val="20"/>
                <w:szCs w:val="20"/>
              </w:rPr>
              <w:t xml:space="preserve">Sie kennen die </w:t>
            </w:r>
            <w:r>
              <w:rPr>
                <w:sz w:val="20"/>
                <w:szCs w:val="20"/>
              </w:rPr>
              <w:t xml:space="preserve">zur </w:t>
            </w:r>
            <w:r w:rsidRPr="00C05331">
              <w:rPr>
                <w:sz w:val="20"/>
                <w:szCs w:val="20"/>
              </w:rPr>
              <w:t>Arbeitssicherheit</w:t>
            </w:r>
            <w:r>
              <w:rPr>
                <w:sz w:val="20"/>
                <w:szCs w:val="20"/>
              </w:rPr>
              <w:t xml:space="preserve"> </w:t>
            </w:r>
            <w:r w:rsidRPr="00C05331">
              <w:rPr>
                <w:sz w:val="20"/>
                <w:szCs w:val="20"/>
              </w:rPr>
              <w:t>relevanten Bestimmungen und wenden sie situativ korrekt an (siehe Anhang 2 Bildungsplan).</w:t>
            </w:r>
          </w:p>
        </w:tc>
        <w:sdt>
          <w:sdtPr>
            <w:rPr>
              <w:sz w:val="32"/>
              <w:szCs w:val="32"/>
            </w:rPr>
            <w:id w:val="1430005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377C3C9" w14:textId="565D888B" w:rsidR="008F466F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1375071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49EC7C5" w14:textId="3967F214" w:rsidR="008F466F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8F466F" w14:paraId="438C713D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224CA1" w14:textId="1FAD3805" w:rsidR="008F466F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1136867676" w:edGrp="everyone" w:colFirst="1" w:colLast="1"/>
            <w:permStart w:id="1460363589" w:edGrp="everyone" w:colFirst="2" w:colLast="2"/>
            <w:permStart w:id="973738045" w:edGrp="everyone" w:colFirst="3" w:colLast="3"/>
            <w:permEnd w:id="972584672"/>
            <w:permEnd w:id="954018286"/>
            <w:permEnd w:id="1956136383"/>
            <w:r w:rsidRPr="00C05331">
              <w:rPr>
                <w:sz w:val="20"/>
                <w:szCs w:val="20"/>
              </w:rPr>
              <w:t>Sie helfen mit bei der Organisation einer Baustelle und den dazugehörigen</w:t>
            </w:r>
            <w:r>
              <w:rPr>
                <w:sz w:val="20"/>
                <w:szCs w:val="20"/>
              </w:rPr>
              <w:t xml:space="preserve"> </w:t>
            </w:r>
            <w:r w:rsidRPr="00C05331">
              <w:rPr>
                <w:sz w:val="20"/>
                <w:szCs w:val="20"/>
              </w:rPr>
              <w:t>Arbeitsvorbereitungen.</w:t>
            </w:r>
          </w:p>
        </w:tc>
        <w:sdt>
          <w:sdtPr>
            <w:rPr>
              <w:sz w:val="32"/>
              <w:szCs w:val="32"/>
            </w:rPr>
            <w:id w:val="-1308934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5E29E46" w14:textId="270E6CF8" w:rsidR="008F466F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2002386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DE987B" w14:textId="2BE84671" w:rsidR="008F466F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C05331" w14:paraId="01CDCA73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57AFD7" w14:textId="7AD84636" w:rsidR="00C05331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1669218637" w:edGrp="everyone" w:colFirst="1" w:colLast="1"/>
            <w:permStart w:id="1114052467" w:edGrp="everyone" w:colFirst="2" w:colLast="2"/>
            <w:permStart w:id="887173414" w:edGrp="everyone" w:colFirst="3" w:colLast="3"/>
            <w:permEnd w:id="1136867676"/>
            <w:permEnd w:id="1460363589"/>
            <w:permEnd w:id="973738045"/>
            <w:r w:rsidRPr="00C05331">
              <w:rPr>
                <w:sz w:val="20"/>
                <w:szCs w:val="20"/>
              </w:rPr>
              <w:t>Sie helfen mit beim Einrichten eines Materiallagers inklusive der benötigten Maschinen</w:t>
            </w:r>
            <w:r>
              <w:rPr>
                <w:sz w:val="20"/>
                <w:szCs w:val="20"/>
              </w:rPr>
              <w:t xml:space="preserve"> </w:t>
            </w:r>
            <w:r w:rsidRPr="00C05331">
              <w:rPr>
                <w:sz w:val="20"/>
                <w:szCs w:val="20"/>
              </w:rPr>
              <w:t>und Werkzeugen.</w:t>
            </w:r>
          </w:p>
        </w:tc>
        <w:sdt>
          <w:sdtPr>
            <w:rPr>
              <w:sz w:val="32"/>
              <w:szCs w:val="32"/>
            </w:rPr>
            <w:id w:val="-1648892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301845A" w14:textId="53BBC7BE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196710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C3F41D7" w14:textId="274FEBF5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C05331" w14:paraId="084F5D40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6DBF24" w14:textId="55C5F347" w:rsidR="00C05331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980045139" w:edGrp="everyone" w:colFirst="1" w:colLast="1"/>
            <w:permStart w:id="292892044" w:edGrp="everyone" w:colFirst="2" w:colLast="2"/>
            <w:permStart w:id="361257189" w:edGrp="everyone" w:colFirst="3" w:colLast="3"/>
            <w:permEnd w:id="1669218637"/>
            <w:permEnd w:id="1114052467"/>
            <w:permEnd w:id="887173414"/>
            <w:r w:rsidRPr="00C05331">
              <w:rPr>
                <w:sz w:val="20"/>
                <w:szCs w:val="20"/>
              </w:rPr>
              <w:t>Sie wirken mit bei der Erstellung von unterstützenden Dokumenten für die Montage.</w:t>
            </w:r>
          </w:p>
        </w:tc>
        <w:sdt>
          <w:sdtPr>
            <w:rPr>
              <w:sz w:val="32"/>
              <w:szCs w:val="32"/>
            </w:rPr>
            <w:id w:val="-124084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44A8AC3" w14:textId="5B11912A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1777171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ABA4E01" w14:textId="316E6BB0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C05331" w14:paraId="4A985814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B19644" w14:textId="72998896" w:rsidR="00C05331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924596992" w:edGrp="everyone" w:colFirst="1" w:colLast="1"/>
            <w:permStart w:id="854748898" w:edGrp="everyone" w:colFirst="2" w:colLast="2"/>
            <w:permStart w:id="1360410976" w:edGrp="everyone" w:colFirst="3" w:colLast="3"/>
            <w:permEnd w:id="980045139"/>
            <w:permEnd w:id="292892044"/>
            <w:permEnd w:id="361257189"/>
            <w:r w:rsidRPr="00C05331">
              <w:rPr>
                <w:sz w:val="20"/>
                <w:szCs w:val="20"/>
              </w:rPr>
              <w:t>Sie wirken mit bei allen Tätigkeiten im Zusammenhang mit der Materialbewirtschaftung</w:t>
            </w:r>
            <w:r>
              <w:rPr>
                <w:sz w:val="20"/>
                <w:szCs w:val="20"/>
              </w:rPr>
              <w:t xml:space="preserve"> </w:t>
            </w:r>
            <w:r w:rsidRPr="00C05331">
              <w:rPr>
                <w:sz w:val="20"/>
                <w:szCs w:val="20"/>
              </w:rPr>
              <w:t>auf der Baustelle wie Bestellung, Eingangskontrolle, Lagerung, Verteilung und Montage.</w:t>
            </w:r>
          </w:p>
        </w:tc>
        <w:sdt>
          <w:sdtPr>
            <w:rPr>
              <w:sz w:val="32"/>
              <w:szCs w:val="32"/>
            </w:rPr>
            <w:id w:val="108271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ADE9F05" w14:textId="6C3DAA27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901595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876772" w14:textId="610B9BF2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C05331" w14:paraId="3BA8382A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0ADD62" w14:textId="1848AC9B" w:rsidR="00C05331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535498092" w:edGrp="everyone" w:colFirst="1" w:colLast="1"/>
            <w:permStart w:id="1693656548" w:edGrp="everyone" w:colFirst="2" w:colLast="2"/>
            <w:permStart w:id="624827447" w:edGrp="everyone" w:colFirst="3" w:colLast="3"/>
            <w:permEnd w:id="924596992"/>
            <w:permEnd w:id="854748898"/>
            <w:permEnd w:id="1360410976"/>
            <w:r w:rsidRPr="00C05331">
              <w:rPr>
                <w:sz w:val="20"/>
                <w:szCs w:val="20"/>
              </w:rPr>
              <w:t>Sie wirken mit bei der Planung vom Transportweg und den Massnahmen zum Schutze des Bauwerkes von der Einbringung der Anlagekomponenten bis zum Verwendungszweck.</w:t>
            </w:r>
          </w:p>
        </w:tc>
        <w:sdt>
          <w:sdtPr>
            <w:rPr>
              <w:sz w:val="32"/>
              <w:szCs w:val="32"/>
            </w:rPr>
            <w:id w:val="341897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6DBBB70" w14:textId="2EE885D1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68020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B2926C" w14:textId="20D1D65B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C05331" w14:paraId="11E5E427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5BA0C8" w14:textId="067F5F66" w:rsidR="00C05331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1636790595" w:edGrp="everyone" w:colFirst="1" w:colLast="1"/>
            <w:permStart w:id="1869310975" w:edGrp="everyone" w:colFirst="2" w:colLast="2"/>
            <w:permStart w:id="372514454" w:edGrp="everyone" w:colFirst="3" w:colLast="3"/>
            <w:permEnd w:id="535498092"/>
            <w:permEnd w:id="1693656548"/>
            <w:permEnd w:id="624827447"/>
            <w:r w:rsidRPr="00C05331">
              <w:rPr>
                <w:sz w:val="20"/>
                <w:szCs w:val="20"/>
              </w:rPr>
              <w:t>Sie unterstützen die Montagequipe bei Tätigkeiten in Zusammenarbeit mit fachgerechter</w:t>
            </w:r>
            <w:r>
              <w:rPr>
                <w:sz w:val="20"/>
                <w:szCs w:val="20"/>
              </w:rPr>
              <w:t xml:space="preserve"> </w:t>
            </w:r>
            <w:r w:rsidRPr="00C05331">
              <w:rPr>
                <w:sz w:val="20"/>
                <w:szCs w:val="20"/>
              </w:rPr>
              <w:t>Entsorgung von Materialien.</w:t>
            </w:r>
          </w:p>
        </w:tc>
        <w:sdt>
          <w:sdtPr>
            <w:rPr>
              <w:sz w:val="32"/>
              <w:szCs w:val="32"/>
            </w:rPr>
            <w:id w:val="139100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A33EE00" w14:textId="7B146A2D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1639000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53E4B92" w14:textId="1E80176D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C05331" w14:paraId="5B4BB92D" w14:textId="77777777" w:rsidTr="00DB7054">
        <w:trPr>
          <w:trHeight w:val="567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946C9F" w14:textId="784DE2A3" w:rsidR="00C05331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475336788" w:edGrp="everyone" w:colFirst="1" w:colLast="1"/>
            <w:permStart w:id="311957755" w:edGrp="everyone" w:colFirst="2" w:colLast="2"/>
            <w:permStart w:id="269554859" w:edGrp="everyone" w:colFirst="3" w:colLast="3"/>
            <w:permEnd w:id="1636790595"/>
            <w:permEnd w:id="1869310975"/>
            <w:permEnd w:id="372514454"/>
            <w:r w:rsidRPr="00C05331">
              <w:rPr>
                <w:sz w:val="20"/>
                <w:szCs w:val="20"/>
              </w:rPr>
              <w:t>Sie wirken bei der Demontage einer Anlage mit und berücksichtigen die Anforderungen an deren Entsorgung gemäss Gesetz.</w:t>
            </w:r>
          </w:p>
        </w:tc>
        <w:sdt>
          <w:sdtPr>
            <w:rPr>
              <w:sz w:val="32"/>
              <w:szCs w:val="32"/>
            </w:rPr>
            <w:id w:val="-897429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17CB2E" w14:textId="3A151A5C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973344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ADA7F1F" w14:textId="5A871991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C05331" w14:paraId="4A9177A0" w14:textId="77777777" w:rsidTr="00DB7054">
        <w:trPr>
          <w:trHeight w:val="850"/>
        </w:trPr>
        <w:tc>
          <w:tcPr>
            <w:tcW w:w="8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67EB1A" w14:textId="22047D25" w:rsidR="00C05331" w:rsidRPr="00C05331" w:rsidRDefault="00C05331" w:rsidP="00C05331">
            <w:pPr>
              <w:pStyle w:val="Default"/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permStart w:id="1905267555" w:edGrp="everyone" w:colFirst="1" w:colLast="1"/>
            <w:permStart w:id="207387442" w:edGrp="everyone" w:colFirst="2" w:colLast="2"/>
            <w:permStart w:id="258364698" w:edGrp="everyone" w:colFirst="3" w:colLast="3"/>
            <w:permEnd w:id="475336788"/>
            <w:permEnd w:id="311957755"/>
            <w:permEnd w:id="269554859"/>
            <w:r w:rsidRPr="00C05331">
              <w:rPr>
                <w:sz w:val="20"/>
                <w:szCs w:val="20"/>
              </w:rPr>
              <w:t>Sie überprüfen Einbaurichtung und Flussrichtung von Apparaten und Armaturen, Mess- und Sicherheitseinrichtungen anhand von Planunterlagen und beachten dabei die</w:t>
            </w:r>
            <w:r>
              <w:rPr>
                <w:sz w:val="20"/>
                <w:szCs w:val="20"/>
              </w:rPr>
              <w:t xml:space="preserve"> </w:t>
            </w:r>
            <w:r w:rsidRPr="00C05331">
              <w:rPr>
                <w:sz w:val="20"/>
                <w:szCs w:val="20"/>
              </w:rPr>
              <w:t>Bedienbarkeit und Zugänglichkeit.</w:t>
            </w:r>
          </w:p>
        </w:tc>
        <w:sdt>
          <w:sdtPr>
            <w:rPr>
              <w:sz w:val="32"/>
              <w:szCs w:val="32"/>
            </w:rPr>
            <w:id w:val="-112083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CB349AB" w14:textId="7209A281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</w:rPr>
            <w:id w:val="-1494407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51DFD76" w14:textId="5FF44A6A" w:rsidR="00C05331" w:rsidRPr="00874573" w:rsidRDefault="00C05331" w:rsidP="003C4D94">
                <w:pPr>
                  <w:jc w:val="center"/>
                  <w:rPr>
                    <w:sz w:val="32"/>
                    <w:szCs w:val="32"/>
                  </w:rPr>
                </w:pPr>
                <w:r w:rsidRPr="00874573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permEnd w:id="1905267555"/>
      <w:permEnd w:id="207387442"/>
      <w:permEnd w:id="258364698"/>
      <w:tr w:rsidR="00C05331" w:rsidRPr="00C05331" w14:paraId="695666B1" w14:textId="77777777" w:rsidTr="00DB7054">
        <w:trPr>
          <w:trHeight w:val="397"/>
        </w:trPr>
        <w:tc>
          <w:tcPr>
            <w:tcW w:w="10065" w:type="dxa"/>
            <w:gridSpan w:val="3"/>
            <w:tcBorders>
              <w:top w:val="dotted" w:sz="4" w:space="0" w:color="auto"/>
            </w:tcBorders>
            <w:vAlign w:val="center"/>
          </w:tcPr>
          <w:p w14:paraId="01F684EF" w14:textId="67F68BAB" w:rsidR="00C05331" w:rsidRPr="00C05331" w:rsidRDefault="00C05331" w:rsidP="00C05331">
            <w:pPr>
              <w:rPr>
                <w:b/>
                <w:bCs/>
                <w:sz w:val="20"/>
                <w:szCs w:val="20"/>
              </w:rPr>
            </w:pPr>
            <w:r w:rsidRPr="00C05331">
              <w:rPr>
                <w:b/>
                <w:bCs/>
                <w:sz w:val="20"/>
                <w:szCs w:val="20"/>
              </w:rPr>
              <w:t>Bemerkungen:</w:t>
            </w:r>
          </w:p>
        </w:tc>
      </w:tr>
      <w:tr w:rsidR="00C05331" w14:paraId="164FBF91" w14:textId="77777777" w:rsidTr="00DB7054">
        <w:trPr>
          <w:trHeight w:val="1797"/>
        </w:trPr>
        <w:tc>
          <w:tcPr>
            <w:tcW w:w="10065" w:type="dxa"/>
            <w:gridSpan w:val="3"/>
            <w:shd w:val="clear" w:color="auto" w:fill="F2F2F2" w:themeFill="background1" w:themeFillShade="F2"/>
          </w:tcPr>
          <w:p w14:paraId="6721CA03" w14:textId="028D432C" w:rsidR="00C05331" w:rsidRPr="00C05331" w:rsidRDefault="00874573" w:rsidP="00C05331">
            <w:pPr>
              <w:rPr>
                <w:i/>
                <w:iCs/>
                <w:color w:val="4472C4" w:themeColor="accent1"/>
              </w:rPr>
            </w:pPr>
            <w:permStart w:id="274102079" w:edGrp="everyone" w:colFirst="0" w:colLast="0"/>
            <w:r>
              <w:rPr>
                <w:i/>
                <w:iCs/>
                <w:color w:val="4472C4" w:themeColor="accent1"/>
              </w:rPr>
              <w:t>…</w:t>
            </w:r>
          </w:p>
        </w:tc>
      </w:tr>
      <w:permEnd w:id="274102079"/>
    </w:tbl>
    <w:p w14:paraId="312260CD" w14:textId="0EE85757" w:rsidR="00D0081D" w:rsidRDefault="00D0081D">
      <w:r>
        <w:br w:type="page"/>
      </w:r>
    </w:p>
    <w:p w14:paraId="026B674C" w14:textId="77777777" w:rsidR="00D0081D" w:rsidRDefault="00D0081D" w:rsidP="00C05331"/>
    <w:p w14:paraId="3D91C20B" w14:textId="08E95C3A" w:rsidR="00D0081D" w:rsidRPr="002C3A6C" w:rsidRDefault="00D0081D" w:rsidP="00D0081D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34E87D5E" w14:textId="77777777" w:rsidR="002F23EC" w:rsidRDefault="00D0081D" w:rsidP="00D0081D">
      <w:pPr>
        <w:rPr>
          <w:sz w:val="20"/>
        </w:rPr>
      </w:pPr>
      <w:r w:rsidRPr="003E5478">
        <w:rPr>
          <w:sz w:val="20"/>
        </w:rPr>
        <w:t xml:space="preserve">Wählen Sie </w:t>
      </w:r>
      <w:r w:rsidRPr="003E5478">
        <w:rPr>
          <w:b/>
          <w:bCs/>
          <w:sz w:val="20"/>
        </w:rPr>
        <w:t>mindestens vier Tätigkeiten</w:t>
      </w:r>
      <w:r w:rsidRPr="003E5478">
        <w:rPr>
          <w:sz w:val="20"/>
        </w:rPr>
        <w:t xml:space="preserve"> aus, welche Sie während dem Praxiseinsatz auf dem Bau kennen lernen und erleben konnten</w:t>
      </w:r>
      <w:r w:rsidR="002F23EC">
        <w:rPr>
          <w:sz w:val="20"/>
        </w:rPr>
        <w:t>.</w:t>
      </w:r>
    </w:p>
    <w:p w14:paraId="3AC4BF7C" w14:textId="77777777" w:rsidR="002F23EC" w:rsidRDefault="002F23EC" w:rsidP="00D0081D">
      <w:pPr>
        <w:rPr>
          <w:sz w:val="16"/>
          <w:szCs w:val="18"/>
        </w:rPr>
      </w:pPr>
      <w:r>
        <w:rPr>
          <w:sz w:val="20"/>
        </w:rPr>
        <w:t>Die Lernberichte als elektronische Dokumente (Word) können Sie über die Homepage der suissetec Nordwestschweiz downloaden:</w:t>
      </w:r>
    </w:p>
    <w:p w14:paraId="36749DEC" w14:textId="4ECB3AC0" w:rsidR="00D0081D" w:rsidRPr="003E5478" w:rsidRDefault="002F23EC" w:rsidP="00D0081D">
      <w:pPr>
        <w:rPr>
          <w:sz w:val="20"/>
        </w:rPr>
      </w:pPr>
      <w:hyperlink r:id="rId8" w:history="1">
        <w:r w:rsidRPr="0048073B">
          <w:rPr>
            <w:rStyle w:val="Hyperlink"/>
            <w:sz w:val="16"/>
            <w:szCs w:val="18"/>
          </w:rPr>
          <w:t>www.suissetec-nws</w:t>
        </w:r>
      </w:hyperlink>
      <w:r w:rsidRPr="002F23EC">
        <w:rPr>
          <w:sz w:val="16"/>
          <w:szCs w:val="18"/>
        </w:rPr>
        <w:t xml:space="preserve"> – Bildung – Ausbildungszentren: Dokumente / Vorlagen für Lernende – Praxiseinsatz auf dem Bau für Gebäudetechnikplaner/in EFZ</w:t>
      </w:r>
      <w:r w:rsidR="00D0081D" w:rsidRPr="002F23EC">
        <w:rPr>
          <w:sz w:val="16"/>
          <w:szCs w:val="18"/>
        </w:rPr>
        <w:t>:</w:t>
      </w:r>
    </w:p>
    <w:p w14:paraId="1CF63F5B" w14:textId="77777777" w:rsidR="00D0081D" w:rsidRPr="003E5478" w:rsidRDefault="00D0081D" w:rsidP="00D0081D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D0081D" w14:paraId="0466A922" w14:textId="77777777" w:rsidTr="00D0081D">
        <w:trPr>
          <w:trHeight w:val="340"/>
        </w:trPr>
        <w:tc>
          <w:tcPr>
            <w:tcW w:w="2410" w:type="dxa"/>
            <w:vAlign w:val="center"/>
          </w:tcPr>
          <w:p w14:paraId="47C29ABE" w14:textId="77777777" w:rsidR="00D0081D" w:rsidRPr="005047FB" w:rsidRDefault="00D0081D" w:rsidP="00D82BE4">
            <w:pPr>
              <w:rPr>
                <w:sz w:val="20"/>
                <w:szCs w:val="20"/>
              </w:rPr>
            </w:pPr>
            <w:permStart w:id="1598373987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FB741DE" w14:textId="77777777" w:rsidR="00D0081D" w:rsidRDefault="00D0081D" w:rsidP="00D82BE4"/>
        </w:tc>
      </w:tr>
      <w:tr w:rsidR="00D0081D" w14:paraId="6AA6CB5D" w14:textId="77777777" w:rsidTr="00D0081D">
        <w:trPr>
          <w:trHeight w:val="340"/>
        </w:trPr>
        <w:tc>
          <w:tcPr>
            <w:tcW w:w="2410" w:type="dxa"/>
            <w:vAlign w:val="center"/>
          </w:tcPr>
          <w:p w14:paraId="71733BC4" w14:textId="13841B48" w:rsidR="00D0081D" w:rsidRPr="005047FB" w:rsidRDefault="00D0081D" w:rsidP="00D0081D">
            <w:pPr>
              <w:rPr>
                <w:sz w:val="20"/>
                <w:szCs w:val="20"/>
              </w:rPr>
            </w:pPr>
            <w:permStart w:id="113253657" w:edGrp="everyone" w:colFirst="1" w:colLast="1"/>
            <w:permEnd w:id="1598373987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CC8B3CE" w14:textId="77777777" w:rsidR="00D0081D" w:rsidRDefault="00D0081D" w:rsidP="00D82BE4"/>
        </w:tc>
      </w:tr>
      <w:tr w:rsidR="00D0081D" w14:paraId="398C6B81" w14:textId="77777777" w:rsidTr="00D0081D">
        <w:trPr>
          <w:trHeight w:val="340"/>
        </w:trPr>
        <w:tc>
          <w:tcPr>
            <w:tcW w:w="2410" w:type="dxa"/>
            <w:vAlign w:val="center"/>
          </w:tcPr>
          <w:p w14:paraId="1BD48D6C" w14:textId="2773F3FE" w:rsidR="00D0081D" w:rsidRPr="005047FB" w:rsidRDefault="00D0081D" w:rsidP="00D0081D">
            <w:pPr>
              <w:rPr>
                <w:sz w:val="20"/>
                <w:szCs w:val="20"/>
              </w:rPr>
            </w:pPr>
            <w:permStart w:id="1442322024" w:edGrp="everyone" w:colFirst="1" w:colLast="1"/>
            <w:permEnd w:id="113253657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4422B85" w14:textId="77777777" w:rsidR="00D0081D" w:rsidRDefault="00D0081D" w:rsidP="00D82BE4"/>
        </w:tc>
      </w:tr>
      <w:permEnd w:id="1442322024"/>
    </w:tbl>
    <w:p w14:paraId="3743C2B7" w14:textId="77777777" w:rsidR="00D0081D" w:rsidRPr="003E5478" w:rsidRDefault="00D0081D" w:rsidP="00C05331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D0081D" w14:paraId="2ECE1BA5" w14:textId="77777777" w:rsidTr="004415AA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4B312034" w14:textId="6C012293" w:rsidR="00D0081D" w:rsidRPr="003E5478" w:rsidRDefault="00D0081D" w:rsidP="00C05331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36AD3B70" w14:textId="37B8298B" w:rsidR="00D0081D" w:rsidRDefault="00D0081D" w:rsidP="00D0081D">
            <w:r>
              <w:t>Sie unterstützen bei der Montage von Apparaten und Armaturen, bei der Installation und Verlegung von Leitungen mit.</w:t>
            </w:r>
          </w:p>
        </w:tc>
      </w:tr>
      <w:tr w:rsidR="00D0081D" w14:paraId="0A418B3B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DED0E11" w14:textId="3FB2C0AB" w:rsidR="00D0081D" w:rsidRPr="003E5478" w:rsidRDefault="00D0081D" w:rsidP="003E5478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D0081D" w14:paraId="48A5978F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86FD06" w14:textId="77777777" w:rsidR="009D1228" w:rsidRDefault="009D1228" w:rsidP="00C05331">
            <w:permStart w:id="1522419284" w:edGrp="everyone" w:colFirst="0" w:colLast="0"/>
          </w:p>
        </w:tc>
      </w:tr>
      <w:permEnd w:id="1522419284"/>
      <w:tr w:rsidR="00D0081D" w14:paraId="6BBDF222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2CB30B1C" w14:textId="273F0DDA" w:rsidR="00D0081D" w:rsidRPr="003E5478" w:rsidRDefault="00D0081D" w:rsidP="003E5478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D0081D" w14:paraId="7F1815AD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FEEEB2" w14:textId="77777777" w:rsidR="00D0081D" w:rsidRPr="003E5478" w:rsidRDefault="00D0081D" w:rsidP="00D82BE4">
            <w:pPr>
              <w:rPr>
                <w:i/>
                <w:iCs/>
                <w:color w:val="4472C4" w:themeColor="accent1"/>
              </w:rPr>
            </w:pPr>
            <w:permStart w:id="1638031842" w:edGrp="everyone" w:colFirst="0" w:colLast="0"/>
          </w:p>
        </w:tc>
      </w:tr>
      <w:permEnd w:id="1638031842"/>
      <w:tr w:rsidR="00D0081D" w14:paraId="6176FE06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2B25BAAB" w14:textId="492B7194" w:rsidR="00D0081D" w:rsidRPr="003E5478" w:rsidRDefault="00D0081D" w:rsidP="003E5478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D0081D" w14:paraId="5B829F5C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FC0618" w14:textId="77777777" w:rsidR="00D0081D" w:rsidRPr="003E5478" w:rsidRDefault="00D0081D" w:rsidP="00D82BE4">
            <w:pPr>
              <w:rPr>
                <w:i/>
                <w:iCs/>
                <w:color w:val="4472C4" w:themeColor="accent1"/>
              </w:rPr>
            </w:pPr>
            <w:permStart w:id="806506652" w:edGrp="everyone" w:colFirst="0" w:colLast="0"/>
          </w:p>
        </w:tc>
      </w:tr>
      <w:permEnd w:id="806506652"/>
    </w:tbl>
    <w:p w14:paraId="510BD584" w14:textId="77777777" w:rsidR="002F23EC" w:rsidRDefault="002F23EC" w:rsidP="002F23EC">
      <w:pPr>
        <w:rPr>
          <w:b/>
          <w:bCs/>
          <w:sz w:val="16"/>
          <w:szCs w:val="16"/>
        </w:rPr>
      </w:pPr>
    </w:p>
    <w:p w14:paraId="61F95D31" w14:textId="77777777" w:rsidR="002F23EC" w:rsidRDefault="002F23EC" w:rsidP="002F23EC">
      <w:pPr>
        <w:rPr>
          <w:b/>
          <w:bCs/>
          <w:sz w:val="16"/>
          <w:szCs w:val="16"/>
        </w:rPr>
      </w:pPr>
    </w:p>
    <w:p w14:paraId="4220D6A5" w14:textId="4D1817D2" w:rsidR="002F23EC" w:rsidRDefault="002F23EC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745FA234" w14:textId="77777777" w:rsidR="002F23EC" w:rsidRDefault="002F23EC" w:rsidP="002F23EC"/>
    <w:p w14:paraId="13DE8D6B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3056C422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558712C0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4E0B0E1B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637100822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92903E4" w14:textId="77777777" w:rsidR="002F23EC" w:rsidRDefault="002F23EC" w:rsidP="006E34FB"/>
        </w:tc>
      </w:tr>
      <w:tr w:rsidR="002F23EC" w14:paraId="58E615CF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9E7302F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269498121" w:edGrp="everyone" w:colFirst="1" w:colLast="1"/>
            <w:permEnd w:id="1637100822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5304C25" w14:textId="77777777" w:rsidR="002F23EC" w:rsidRDefault="002F23EC" w:rsidP="006E34FB"/>
        </w:tc>
      </w:tr>
      <w:tr w:rsidR="002F23EC" w14:paraId="27F7C375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0DDF9579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290826090" w:edGrp="everyone" w:colFirst="1" w:colLast="1"/>
            <w:permEnd w:id="269498121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575EC51" w14:textId="77777777" w:rsidR="002F23EC" w:rsidRDefault="002F23EC" w:rsidP="006E34FB"/>
        </w:tc>
      </w:tr>
      <w:permEnd w:id="1290826090"/>
    </w:tbl>
    <w:p w14:paraId="73705170" w14:textId="77777777" w:rsidR="003E5478" w:rsidRPr="003E5478" w:rsidRDefault="003E5478" w:rsidP="003E5478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3E5478" w14:paraId="6047E92B" w14:textId="77777777" w:rsidTr="003E5478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36F13DD5" w14:textId="77777777" w:rsidR="003E5478" w:rsidRPr="003E5478" w:rsidRDefault="003E5478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5FDDEFDD" w14:textId="549A49B4" w:rsidR="003E5478" w:rsidRPr="003E5478" w:rsidRDefault="003E5478" w:rsidP="003E5478">
            <w:r w:rsidRPr="003E5478">
              <w:t>Sie helfen mit bei der Inbetriebsetzung einer Anlage und beim Ausfüllen der erforderlichen Dokumente sowie bei der Übergabe der Anlage an den Kunden.</w:t>
            </w:r>
          </w:p>
        </w:tc>
      </w:tr>
      <w:tr w:rsidR="003E5478" w14:paraId="58558727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41C90870" w14:textId="77777777" w:rsidR="003E5478" w:rsidRPr="003E5478" w:rsidRDefault="003E5478" w:rsidP="003E5478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3E5478" w14:paraId="739C5ECA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2ED488" w14:textId="77777777" w:rsidR="003E5478" w:rsidRDefault="003E5478" w:rsidP="00D82BE4">
            <w:permStart w:id="992826141" w:edGrp="everyone" w:colFirst="0" w:colLast="0"/>
          </w:p>
        </w:tc>
      </w:tr>
      <w:permEnd w:id="992826141"/>
      <w:tr w:rsidR="003E5478" w14:paraId="3B00DC62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50ED4F1D" w14:textId="77777777" w:rsidR="003E5478" w:rsidRPr="003E5478" w:rsidRDefault="003E5478" w:rsidP="003E5478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3E5478" w14:paraId="247EE25F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137511" w14:textId="77777777" w:rsidR="003E5478" w:rsidRPr="003E5478" w:rsidRDefault="003E5478" w:rsidP="00D82BE4">
            <w:pPr>
              <w:rPr>
                <w:i/>
                <w:iCs/>
                <w:color w:val="4472C4" w:themeColor="accent1"/>
              </w:rPr>
            </w:pPr>
            <w:permStart w:id="2078101919" w:edGrp="everyone" w:colFirst="0" w:colLast="0"/>
          </w:p>
        </w:tc>
      </w:tr>
      <w:permEnd w:id="2078101919"/>
      <w:tr w:rsidR="003E5478" w14:paraId="68F43DCB" w14:textId="77777777" w:rsidTr="003E5478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32BF1E25" w14:textId="77777777" w:rsidR="003E5478" w:rsidRPr="003E5478" w:rsidRDefault="003E5478" w:rsidP="003E5478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3E5478" w14:paraId="226D5C16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F3721A" w14:textId="77777777" w:rsidR="003E5478" w:rsidRPr="003E5478" w:rsidRDefault="003E5478" w:rsidP="00D82BE4">
            <w:pPr>
              <w:rPr>
                <w:i/>
                <w:iCs/>
                <w:color w:val="4472C4" w:themeColor="accent1"/>
              </w:rPr>
            </w:pPr>
            <w:permStart w:id="908158540" w:edGrp="everyone" w:colFirst="0" w:colLast="0"/>
          </w:p>
        </w:tc>
      </w:tr>
      <w:permEnd w:id="908158540"/>
    </w:tbl>
    <w:p w14:paraId="5902D875" w14:textId="77777777" w:rsidR="003E5478" w:rsidRPr="003E5478" w:rsidRDefault="003E5478">
      <w:pPr>
        <w:rPr>
          <w:sz w:val="16"/>
          <w:szCs w:val="16"/>
        </w:rPr>
      </w:pPr>
      <w:r w:rsidRPr="003E5478">
        <w:rPr>
          <w:sz w:val="16"/>
          <w:szCs w:val="16"/>
        </w:rPr>
        <w:br w:type="page"/>
      </w:r>
    </w:p>
    <w:p w14:paraId="1115CB92" w14:textId="77777777" w:rsidR="002F23EC" w:rsidRDefault="002F23EC" w:rsidP="002F23EC"/>
    <w:p w14:paraId="0C2F57DD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5BB81CFF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410CA3E5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413D544E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617494081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8D7FCDD" w14:textId="77777777" w:rsidR="002F23EC" w:rsidRDefault="002F23EC" w:rsidP="006E34FB"/>
        </w:tc>
      </w:tr>
      <w:tr w:rsidR="002F23EC" w14:paraId="3F69A633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CF85A77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841637627" w:edGrp="everyone" w:colFirst="1" w:colLast="1"/>
            <w:permEnd w:id="617494081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EB34BA3" w14:textId="77777777" w:rsidR="002F23EC" w:rsidRDefault="002F23EC" w:rsidP="006E34FB"/>
        </w:tc>
      </w:tr>
      <w:tr w:rsidR="002F23EC" w14:paraId="306430DD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5319C147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643928961" w:edGrp="everyone" w:colFirst="1" w:colLast="1"/>
            <w:permEnd w:id="1841637627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E1896F7" w14:textId="77777777" w:rsidR="002F23EC" w:rsidRDefault="002F23EC" w:rsidP="006E34FB"/>
        </w:tc>
      </w:tr>
      <w:permEnd w:id="1643928961"/>
    </w:tbl>
    <w:p w14:paraId="278E84ED" w14:textId="77777777" w:rsidR="003E5478" w:rsidRPr="003E5478" w:rsidRDefault="003E5478" w:rsidP="003E5478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3E5478" w14:paraId="5AA2FC48" w14:textId="77777777" w:rsidTr="004415AA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218E394A" w14:textId="77777777" w:rsidR="003E5478" w:rsidRPr="003E5478" w:rsidRDefault="003E5478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68388068" w14:textId="1C65DBF7" w:rsidR="003E5478" w:rsidRPr="003E5478" w:rsidRDefault="003E5478" w:rsidP="003E5478">
            <w:r>
              <w:t>Sie helfen der Servicemontage bei der Erledigung der täglichen Arbeit mit.</w:t>
            </w:r>
          </w:p>
        </w:tc>
      </w:tr>
      <w:tr w:rsidR="003E5478" w14:paraId="79C7FB3C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39B54294" w14:textId="77777777" w:rsidR="003E5478" w:rsidRPr="003E5478" w:rsidRDefault="003E5478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3E5478" w14:paraId="395115F1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FE13FA" w14:textId="77777777" w:rsidR="003E5478" w:rsidRDefault="003E5478" w:rsidP="00D82BE4">
            <w:permStart w:id="1562141227" w:edGrp="everyone" w:colFirst="0" w:colLast="0"/>
          </w:p>
        </w:tc>
      </w:tr>
      <w:permEnd w:id="1562141227"/>
      <w:tr w:rsidR="003E5478" w14:paraId="4901E2C4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6C39A43" w14:textId="77777777" w:rsidR="003E5478" w:rsidRPr="003E5478" w:rsidRDefault="003E5478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3E5478" w14:paraId="13F00A7F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655EBB" w14:textId="77777777" w:rsidR="003E5478" w:rsidRPr="003E5478" w:rsidRDefault="003E5478" w:rsidP="00D82BE4">
            <w:pPr>
              <w:rPr>
                <w:i/>
                <w:iCs/>
                <w:color w:val="4472C4" w:themeColor="accent1"/>
              </w:rPr>
            </w:pPr>
            <w:permStart w:id="1339495109" w:edGrp="everyone" w:colFirst="0" w:colLast="0"/>
          </w:p>
        </w:tc>
      </w:tr>
      <w:permEnd w:id="1339495109"/>
      <w:tr w:rsidR="003E5478" w14:paraId="019A5273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ACF6673" w14:textId="77777777" w:rsidR="003E5478" w:rsidRPr="003E5478" w:rsidRDefault="003E5478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3E5478" w14:paraId="46F0AF98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59C53F" w14:textId="77777777" w:rsidR="003E5478" w:rsidRPr="003E5478" w:rsidRDefault="003E5478" w:rsidP="00D82BE4">
            <w:pPr>
              <w:rPr>
                <w:i/>
                <w:iCs/>
                <w:color w:val="4472C4" w:themeColor="accent1"/>
              </w:rPr>
            </w:pPr>
            <w:permStart w:id="1907501428" w:edGrp="everyone" w:colFirst="0" w:colLast="0"/>
          </w:p>
        </w:tc>
      </w:tr>
      <w:permEnd w:id="1907501428"/>
    </w:tbl>
    <w:p w14:paraId="577115FE" w14:textId="4FB9FAAB" w:rsidR="002F23EC" w:rsidRDefault="002F23EC" w:rsidP="002F23EC"/>
    <w:p w14:paraId="2CD25AF3" w14:textId="77777777" w:rsidR="002F23EC" w:rsidRDefault="002F23EC">
      <w:r>
        <w:br w:type="page"/>
      </w:r>
    </w:p>
    <w:p w14:paraId="66FB3F58" w14:textId="77777777" w:rsidR="002F23EC" w:rsidRDefault="002F23EC" w:rsidP="002F23EC"/>
    <w:p w14:paraId="28658FFC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5B5180CD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4F2A3B5C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60C71289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624964294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01EF859" w14:textId="77777777" w:rsidR="002F23EC" w:rsidRDefault="002F23EC" w:rsidP="006E34FB"/>
        </w:tc>
      </w:tr>
      <w:tr w:rsidR="002F23EC" w14:paraId="42AD71C9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223407C6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313095152" w:edGrp="everyone" w:colFirst="1" w:colLast="1"/>
            <w:permEnd w:id="624964294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11AF81E" w14:textId="77777777" w:rsidR="002F23EC" w:rsidRDefault="002F23EC" w:rsidP="006E34FB"/>
        </w:tc>
      </w:tr>
      <w:tr w:rsidR="002F23EC" w14:paraId="19977A22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2F31286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034110461" w:edGrp="everyone" w:colFirst="1" w:colLast="1"/>
            <w:permEnd w:id="1313095152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21A64BE" w14:textId="77777777" w:rsidR="002F23EC" w:rsidRDefault="002F23EC" w:rsidP="006E34FB"/>
        </w:tc>
      </w:tr>
      <w:permEnd w:id="1034110461"/>
    </w:tbl>
    <w:p w14:paraId="45BBD74B" w14:textId="77777777" w:rsidR="003E5478" w:rsidRDefault="003E5478" w:rsidP="003E5478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3E5478" w14:paraId="0F16FB3E" w14:textId="77777777" w:rsidTr="004415AA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523F3156" w14:textId="77777777" w:rsidR="003E5478" w:rsidRPr="003E5478" w:rsidRDefault="003E5478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5D5488F5" w14:textId="3109BBD8" w:rsidR="003E5478" w:rsidRPr="003E5478" w:rsidRDefault="003E5478" w:rsidP="003E5478">
            <w:r>
              <w:t xml:space="preserve">Sie kennen die zur </w:t>
            </w:r>
            <w:r w:rsidR="004415AA">
              <w:t>Arbeitssicherheit</w:t>
            </w:r>
            <w:r>
              <w:t xml:space="preserve"> relevanten Bestimmungen und wenden sie situativ korrekt an (siehe Anhang 2 Bildungsplan).</w:t>
            </w:r>
          </w:p>
        </w:tc>
      </w:tr>
      <w:tr w:rsidR="003E5478" w14:paraId="4E8AA2F8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FB14400" w14:textId="77777777" w:rsidR="003E5478" w:rsidRPr="003E5478" w:rsidRDefault="003E5478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3E5478" w14:paraId="4B522AB8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9ADE62" w14:textId="77777777" w:rsidR="003E5478" w:rsidRDefault="003E5478" w:rsidP="00D82BE4">
            <w:permStart w:id="713573668" w:edGrp="everyone" w:colFirst="0" w:colLast="0"/>
          </w:p>
        </w:tc>
      </w:tr>
      <w:permEnd w:id="713573668"/>
      <w:tr w:rsidR="003E5478" w14:paraId="1D5D2A7D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2A3DBBDF" w14:textId="77777777" w:rsidR="003E5478" w:rsidRPr="003E5478" w:rsidRDefault="003E5478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3E5478" w14:paraId="4C8E80B4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33B409" w14:textId="77777777" w:rsidR="003E5478" w:rsidRPr="003E5478" w:rsidRDefault="003E5478" w:rsidP="00D82BE4">
            <w:pPr>
              <w:rPr>
                <w:i/>
                <w:iCs/>
                <w:color w:val="4472C4" w:themeColor="accent1"/>
              </w:rPr>
            </w:pPr>
            <w:permStart w:id="49693353" w:edGrp="everyone" w:colFirst="0" w:colLast="0"/>
          </w:p>
        </w:tc>
      </w:tr>
      <w:permEnd w:id="49693353"/>
      <w:tr w:rsidR="003E5478" w14:paraId="34FF308D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11EC6584" w14:textId="77777777" w:rsidR="003E5478" w:rsidRPr="003E5478" w:rsidRDefault="003E5478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3E5478" w14:paraId="532E653A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F66285" w14:textId="77777777" w:rsidR="003E5478" w:rsidRPr="003E5478" w:rsidRDefault="003E5478" w:rsidP="00D82BE4">
            <w:pPr>
              <w:rPr>
                <w:i/>
                <w:iCs/>
                <w:color w:val="4472C4" w:themeColor="accent1"/>
              </w:rPr>
            </w:pPr>
            <w:permStart w:id="1851206481" w:edGrp="everyone" w:colFirst="0" w:colLast="0"/>
          </w:p>
        </w:tc>
      </w:tr>
      <w:permEnd w:id="1851206481"/>
    </w:tbl>
    <w:p w14:paraId="35EE44E7" w14:textId="77777777" w:rsidR="003E5478" w:rsidRPr="003E5478" w:rsidRDefault="003E5478" w:rsidP="003E5478">
      <w:pPr>
        <w:rPr>
          <w:sz w:val="16"/>
          <w:szCs w:val="16"/>
        </w:rPr>
      </w:pPr>
    </w:p>
    <w:p w14:paraId="3115ACAF" w14:textId="622F4869" w:rsidR="003E5478" w:rsidRDefault="003E5478" w:rsidP="003E5478">
      <w:pPr>
        <w:rPr>
          <w:sz w:val="16"/>
          <w:szCs w:val="16"/>
        </w:rPr>
      </w:pPr>
    </w:p>
    <w:p w14:paraId="69DF678C" w14:textId="3A944EAF" w:rsidR="004415AA" w:rsidRDefault="004415A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478CE2A" w14:textId="77777777" w:rsidR="002F23EC" w:rsidRDefault="002F23EC" w:rsidP="002F23EC"/>
    <w:p w14:paraId="598A0EBA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2063DDF3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518A17FD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24667BA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928072188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2062A1A" w14:textId="77777777" w:rsidR="002F23EC" w:rsidRDefault="002F23EC" w:rsidP="006E34FB"/>
        </w:tc>
      </w:tr>
      <w:tr w:rsidR="002F23EC" w14:paraId="215E3777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9C71802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910444312" w:edGrp="everyone" w:colFirst="1" w:colLast="1"/>
            <w:permEnd w:id="1928072188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5F0C910" w14:textId="77777777" w:rsidR="002F23EC" w:rsidRDefault="002F23EC" w:rsidP="006E34FB"/>
        </w:tc>
      </w:tr>
      <w:tr w:rsidR="002F23EC" w14:paraId="47D4E72D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682A31A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643530623" w:edGrp="everyone" w:colFirst="1" w:colLast="1"/>
            <w:permEnd w:id="1910444312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CB7F23D" w14:textId="77777777" w:rsidR="002F23EC" w:rsidRDefault="002F23EC" w:rsidP="006E34FB"/>
        </w:tc>
      </w:tr>
      <w:permEnd w:id="1643530623"/>
    </w:tbl>
    <w:p w14:paraId="73D1718C" w14:textId="77777777" w:rsidR="004415AA" w:rsidRPr="003E5478" w:rsidRDefault="004415AA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45F0A702" w14:textId="77777777" w:rsidTr="00D82BE4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44FDFAA6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5E8596A2" w14:textId="5182A83E" w:rsidR="004415AA" w:rsidRPr="003E5478" w:rsidRDefault="004415AA" w:rsidP="004415AA">
            <w:r>
              <w:t>Sie helfen mit bei der Organisation einer Baustelle und den dazugehörigen Arbeitsvorbereitungen.</w:t>
            </w:r>
          </w:p>
        </w:tc>
      </w:tr>
      <w:tr w:rsidR="004415AA" w14:paraId="1080BCB7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3C43CF9E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2FFC7629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D46391" w14:textId="77777777" w:rsidR="004415AA" w:rsidRDefault="004415AA" w:rsidP="00D82BE4">
            <w:permStart w:id="1932223227" w:edGrp="everyone" w:colFirst="0" w:colLast="0"/>
          </w:p>
        </w:tc>
      </w:tr>
      <w:permEnd w:id="1932223227"/>
      <w:tr w:rsidR="004415AA" w14:paraId="5D36A8AD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034DDD7D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1B14A44E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F1CB65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248539700" w:edGrp="everyone" w:colFirst="0" w:colLast="0"/>
          </w:p>
        </w:tc>
      </w:tr>
      <w:permEnd w:id="248539700"/>
      <w:tr w:rsidR="004415AA" w14:paraId="70C2F88C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01F00A2C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01F06B6C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C60668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288863674" w:edGrp="everyone" w:colFirst="0" w:colLast="0"/>
          </w:p>
        </w:tc>
      </w:tr>
      <w:permEnd w:id="1288863674"/>
    </w:tbl>
    <w:p w14:paraId="7F55C515" w14:textId="77777777" w:rsidR="004415AA" w:rsidRDefault="004415AA" w:rsidP="004415AA">
      <w:pPr>
        <w:rPr>
          <w:sz w:val="16"/>
          <w:szCs w:val="16"/>
        </w:rPr>
      </w:pPr>
    </w:p>
    <w:p w14:paraId="05A6383A" w14:textId="5D1E1003" w:rsidR="002F23EC" w:rsidRDefault="002F23E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1285C36" w14:textId="77777777" w:rsidR="002F23EC" w:rsidRDefault="002F23EC" w:rsidP="002F23EC"/>
    <w:p w14:paraId="2466536B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049AF482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706FF2C5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47A2E163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931538707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EAD7BB7" w14:textId="77777777" w:rsidR="002F23EC" w:rsidRDefault="002F23EC" w:rsidP="006E34FB"/>
        </w:tc>
      </w:tr>
      <w:tr w:rsidR="002F23EC" w14:paraId="1A786F4F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1C160DC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905416504" w:edGrp="everyone" w:colFirst="1" w:colLast="1"/>
            <w:permEnd w:id="931538707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2ADA3F9" w14:textId="77777777" w:rsidR="002F23EC" w:rsidRDefault="002F23EC" w:rsidP="006E34FB"/>
        </w:tc>
      </w:tr>
      <w:tr w:rsidR="002F23EC" w14:paraId="10ED1801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952FA1A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89154982" w:edGrp="everyone" w:colFirst="1" w:colLast="1"/>
            <w:permEnd w:id="1905416504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F51671A" w14:textId="77777777" w:rsidR="002F23EC" w:rsidRDefault="002F23EC" w:rsidP="006E34FB"/>
        </w:tc>
      </w:tr>
      <w:permEnd w:id="189154982"/>
    </w:tbl>
    <w:p w14:paraId="65591F53" w14:textId="77777777" w:rsidR="002F23EC" w:rsidRDefault="002F23EC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367C930E" w14:textId="77777777" w:rsidTr="00D82BE4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1AC9EA4C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4F2E18DC" w14:textId="4E7D9B3C" w:rsidR="004415AA" w:rsidRPr="003E5478" w:rsidRDefault="004415AA" w:rsidP="004415AA">
            <w:r>
              <w:t>Sie helfen mit beim Einrichten eines Materiallagers inklusive der benötigten Maschinen und Werkzeugen.</w:t>
            </w:r>
          </w:p>
        </w:tc>
      </w:tr>
      <w:tr w:rsidR="004415AA" w14:paraId="10E9F86D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64223F79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4F368DA7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EC1D8C" w14:textId="77777777" w:rsidR="004415AA" w:rsidRDefault="004415AA" w:rsidP="00D82BE4">
            <w:permStart w:id="26807603" w:edGrp="everyone" w:colFirst="0" w:colLast="0"/>
          </w:p>
        </w:tc>
      </w:tr>
      <w:permEnd w:id="26807603"/>
      <w:tr w:rsidR="004415AA" w14:paraId="4249DF50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AE51B01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18B64EF0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08D3E9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661350667" w:edGrp="everyone" w:colFirst="0" w:colLast="0"/>
          </w:p>
        </w:tc>
      </w:tr>
      <w:permEnd w:id="661350667"/>
      <w:tr w:rsidR="004415AA" w14:paraId="6921E4E3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24FF16FE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22A06B59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56D7C4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393839070" w:edGrp="everyone" w:colFirst="0" w:colLast="0"/>
          </w:p>
        </w:tc>
      </w:tr>
      <w:permEnd w:id="1393839070"/>
    </w:tbl>
    <w:p w14:paraId="7F42F372" w14:textId="77777777" w:rsidR="004415AA" w:rsidRPr="003E5478" w:rsidRDefault="004415AA" w:rsidP="004415AA">
      <w:pPr>
        <w:rPr>
          <w:sz w:val="16"/>
          <w:szCs w:val="16"/>
        </w:rPr>
      </w:pPr>
    </w:p>
    <w:p w14:paraId="669B6DD5" w14:textId="1C7D42D8" w:rsidR="004415AA" w:rsidRDefault="004415A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34E123E" w14:textId="77777777" w:rsidR="002F23EC" w:rsidRDefault="002F23EC" w:rsidP="002F23EC"/>
    <w:p w14:paraId="351E8740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6F377AF6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04B3CCE2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E7531F8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2104507298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10AC1A6" w14:textId="77777777" w:rsidR="002F23EC" w:rsidRDefault="002F23EC" w:rsidP="006E34FB"/>
        </w:tc>
      </w:tr>
      <w:tr w:rsidR="002F23EC" w14:paraId="396D6B8C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00C7A9D6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017608568" w:edGrp="everyone" w:colFirst="1" w:colLast="1"/>
            <w:permEnd w:id="2104507298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6CB1EE8" w14:textId="77777777" w:rsidR="002F23EC" w:rsidRDefault="002F23EC" w:rsidP="006E34FB"/>
        </w:tc>
      </w:tr>
      <w:tr w:rsidR="002F23EC" w14:paraId="438653FB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5C3A0DB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2110661587" w:edGrp="everyone" w:colFirst="1" w:colLast="1"/>
            <w:permEnd w:id="1017608568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CFEBC30" w14:textId="77777777" w:rsidR="002F23EC" w:rsidRDefault="002F23EC" w:rsidP="006E34FB"/>
        </w:tc>
      </w:tr>
      <w:permEnd w:id="2110661587"/>
    </w:tbl>
    <w:p w14:paraId="66A56493" w14:textId="77777777" w:rsidR="004415AA" w:rsidRPr="003E5478" w:rsidRDefault="004415AA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1B87ED76" w14:textId="77777777" w:rsidTr="00D82BE4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7210426D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74D1466E" w14:textId="38EECBD3" w:rsidR="004415AA" w:rsidRPr="003E5478" w:rsidRDefault="004415AA" w:rsidP="004415AA">
            <w:r>
              <w:t>Sie wirken mit bei der Erstellung von unterstützenden Dokumenten für die Montage.</w:t>
            </w:r>
          </w:p>
        </w:tc>
      </w:tr>
      <w:tr w:rsidR="004415AA" w14:paraId="46DF7CE9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48AD9950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3AB2B56D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C7D13D" w14:textId="77777777" w:rsidR="004415AA" w:rsidRDefault="004415AA" w:rsidP="00D82BE4">
            <w:permStart w:id="363746186" w:edGrp="everyone" w:colFirst="0" w:colLast="0"/>
          </w:p>
        </w:tc>
      </w:tr>
      <w:permEnd w:id="363746186"/>
      <w:tr w:rsidR="004415AA" w14:paraId="5A24500C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4E6ED23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65BF649B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1FD1C6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02921263" w:edGrp="everyone" w:colFirst="0" w:colLast="0"/>
          </w:p>
        </w:tc>
      </w:tr>
      <w:permEnd w:id="102921263"/>
      <w:tr w:rsidR="004415AA" w14:paraId="20DFED37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A8379AD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072F43CB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9C2B20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02121445" w:edGrp="everyone" w:colFirst="0" w:colLast="0"/>
          </w:p>
        </w:tc>
      </w:tr>
      <w:permEnd w:id="102121445"/>
    </w:tbl>
    <w:p w14:paraId="3B487C11" w14:textId="77777777" w:rsidR="004415AA" w:rsidRDefault="004415AA" w:rsidP="004415AA">
      <w:pPr>
        <w:rPr>
          <w:sz w:val="16"/>
          <w:szCs w:val="16"/>
        </w:rPr>
      </w:pPr>
    </w:p>
    <w:p w14:paraId="35287D1F" w14:textId="4E45A355" w:rsidR="002F23EC" w:rsidRDefault="002F23E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B684FF7" w14:textId="77777777" w:rsidR="002F23EC" w:rsidRDefault="002F23EC" w:rsidP="002F23EC"/>
    <w:p w14:paraId="6BD0BEA6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422ED353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7C49821E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96DFC15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038827088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B6C7ECE" w14:textId="77777777" w:rsidR="002F23EC" w:rsidRDefault="002F23EC" w:rsidP="006E34FB"/>
        </w:tc>
      </w:tr>
      <w:tr w:rsidR="002F23EC" w14:paraId="4AE1464E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2B11BE92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628366491" w:edGrp="everyone" w:colFirst="1" w:colLast="1"/>
            <w:permEnd w:id="1038827088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2C8C2AD" w14:textId="77777777" w:rsidR="002F23EC" w:rsidRDefault="002F23EC" w:rsidP="006E34FB"/>
        </w:tc>
      </w:tr>
      <w:tr w:rsidR="002F23EC" w14:paraId="4F887E3F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F5307E9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363019637" w:edGrp="everyone" w:colFirst="1" w:colLast="1"/>
            <w:permEnd w:id="628366491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F634CDC" w14:textId="77777777" w:rsidR="002F23EC" w:rsidRDefault="002F23EC" w:rsidP="006E34FB"/>
        </w:tc>
      </w:tr>
      <w:permEnd w:id="1363019637"/>
    </w:tbl>
    <w:p w14:paraId="6097E59E" w14:textId="77777777" w:rsidR="002F23EC" w:rsidRDefault="002F23EC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6EAF6103" w14:textId="77777777" w:rsidTr="00D82BE4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4BFCB819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392F8288" w14:textId="019CB039" w:rsidR="004415AA" w:rsidRPr="004415AA" w:rsidRDefault="004415AA" w:rsidP="004415AA">
            <w:r w:rsidRPr="004415AA">
              <w:t>Sie wirken mit bei allen Tätigkeiten im Zusammenhang mit der Materialbewirtschaftung auf der Baustelle wie Bestellung, Eingangskontrolle, Lagerung, Verteilung und Montage.</w:t>
            </w:r>
          </w:p>
        </w:tc>
      </w:tr>
      <w:tr w:rsidR="004415AA" w14:paraId="2DE46FDC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5929A67A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477C3A81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A42716" w14:textId="77777777" w:rsidR="004415AA" w:rsidRDefault="004415AA" w:rsidP="00D82BE4">
            <w:permStart w:id="764697219" w:edGrp="everyone" w:colFirst="0" w:colLast="0"/>
          </w:p>
        </w:tc>
      </w:tr>
      <w:permEnd w:id="764697219"/>
      <w:tr w:rsidR="004415AA" w14:paraId="581101B1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03DD3398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473D4BA2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7ADB57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2100516755" w:edGrp="everyone" w:colFirst="0" w:colLast="0"/>
          </w:p>
        </w:tc>
      </w:tr>
      <w:permEnd w:id="2100516755"/>
      <w:tr w:rsidR="004415AA" w14:paraId="1D254F05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158B5414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5056D2A1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553ECB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219783325" w:edGrp="everyone" w:colFirst="0" w:colLast="0"/>
          </w:p>
        </w:tc>
      </w:tr>
      <w:permEnd w:id="1219783325"/>
    </w:tbl>
    <w:p w14:paraId="2DDB3F02" w14:textId="77777777" w:rsidR="004415AA" w:rsidRPr="003E5478" w:rsidRDefault="004415AA" w:rsidP="004415AA">
      <w:pPr>
        <w:rPr>
          <w:sz w:val="16"/>
          <w:szCs w:val="16"/>
        </w:rPr>
      </w:pPr>
    </w:p>
    <w:p w14:paraId="795CBE3E" w14:textId="137056F7" w:rsidR="004415AA" w:rsidRDefault="004415A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79FC79B" w14:textId="77777777" w:rsidR="002F23EC" w:rsidRDefault="002F23EC" w:rsidP="002F23EC"/>
    <w:p w14:paraId="17B92B4D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35BEDFF9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30ED1B61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76A3135E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804996077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92AFB07" w14:textId="77777777" w:rsidR="002F23EC" w:rsidRDefault="002F23EC" w:rsidP="006E34FB"/>
        </w:tc>
      </w:tr>
      <w:tr w:rsidR="002F23EC" w14:paraId="432246BC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34017EE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197086442" w:edGrp="everyone" w:colFirst="1" w:colLast="1"/>
            <w:permEnd w:id="1804996077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CE2C813" w14:textId="77777777" w:rsidR="002F23EC" w:rsidRDefault="002F23EC" w:rsidP="006E34FB"/>
        </w:tc>
      </w:tr>
      <w:tr w:rsidR="002F23EC" w14:paraId="3EBFCB2C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5007F3A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815730269" w:edGrp="everyone" w:colFirst="1" w:colLast="1"/>
            <w:permEnd w:id="1197086442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F1DA13F" w14:textId="77777777" w:rsidR="002F23EC" w:rsidRDefault="002F23EC" w:rsidP="006E34FB"/>
        </w:tc>
      </w:tr>
      <w:permEnd w:id="815730269"/>
    </w:tbl>
    <w:p w14:paraId="79F303EB" w14:textId="77777777" w:rsidR="002F23EC" w:rsidRPr="003E5478" w:rsidRDefault="002F23EC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36565FF5" w14:textId="77777777" w:rsidTr="00D82BE4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6D17AB33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400FB9C4" w14:textId="1A114008" w:rsidR="004415AA" w:rsidRPr="004415AA" w:rsidRDefault="004415AA" w:rsidP="004415AA">
            <w:r w:rsidRPr="004415AA">
              <w:t>Sie wirken mit bei der Planung vom Transportweg und den Massnahmen zum Schutze des Bauwerkes von der Einbringung der Anlagekomponenten bis zum Verwendungszweck.</w:t>
            </w:r>
          </w:p>
        </w:tc>
      </w:tr>
      <w:tr w:rsidR="004415AA" w14:paraId="246E4F11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2AAC05FC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33EC694F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DC13B2" w14:textId="77777777" w:rsidR="004415AA" w:rsidRDefault="004415AA" w:rsidP="00D82BE4">
            <w:permStart w:id="744517073" w:edGrp="everyone" w:colFirst="0" w:colLast="0"/>
          </w:p>
        </w:tc>
      </w:tr>
      <w:permEnd w:id="744517073"/>
      <w:tr w:rsidR="004415AA" w14:paraId="40269A48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0F90C6C8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39D97F5A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F99BC4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426916240" w:edGrp="everyone" w:colFirst="0" w:colLast="0"/>
          </w:p>
        </w:tc>
      </w:tr>
      <w:permEnd w:id="1426916240"/>
      <w:tr w:rsidR="004415AA" w14:paraId="1A5D8132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67F76EAB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6EA735DF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32244C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165449887" w:edGrp="everyone" w:colFirst="0" w:colLast="0"/>
          </w:p>
        </w:tc>
      </w:tr>
      <w:permEnd w:id="1165449887"/>
    </w:tbl>
    <w:p w14:paraId="1FCAAA0B" w14:textId="77777777" w:rsidR="004415AA" w:rsidRDefault="004415AA" w:rsidP="004415AA">
      <w:pPr>
        <w:rPr>
          <w:sz w:val="16"/>
          <w:szCs w:val="16"/>
        </w:rPr>
      </w:pPr>
    </w:p>
    <w:p w14:paraId="5F62E2A8" w14:textId="76648415" w:rsidR="002F23EC" w:rsidRDefault="002F23E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AC5B34E" w14:textId="77777777" w:rsidR="002F23EC" w:rsidRDefault="002F23EC" w:rsidP="002F23EC"/>
    <w:p w14:paraId="3D7C9F30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70F3C4FC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43ABA196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52D8DB80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492403330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469A353" w14:textId="77777777" w:rsidR="002F23EC" w:rsidRDefault="002F23EC" w:rsidP="006E34FB"/>
        </w:tc>
      </w:tr>
      <w:tr w:rsidR="002F23EC" w14:paraId="795378C3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2A62C9B1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178801174" w:edGrp="everyone" w:colFirst="1" w:colLast="1"/>
            <w:permEnd w:id="492403330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AE048BE" w14:textId="77777777" w:rsidR="002F23EC" w:rsidRDefault="002F23EC" w:rsidP="006E34FB"/>
        </w:tc>
      </w:tr>
      <w:tr w:rsidR="002F23EC" w14:paraId="309F43FB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124CC595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1052259219" w:edGrp="everyone" w:colFirst="1" w:colLast="1"/>
            <w:permEnd w:id="1178801174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644989B" w14:textId="77777777" w:rsidR="002F23EC" w:rsidRDefault="002F23EC" w:rsidP="006E34FB"/>
        </w:tc>
      </w:tr>
      <w:permEnd w:id="1052259219"/>
    </w:tbl>
    <w:p w14:paraId="092C108B" w14:textId="77777777" w:rsidR="002F23EC" w:rsidRDefault="002F23EC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4DEA4E93" w14:textId="77777777" w:rsidTr="00D82BE4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3CEA2F8E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7F2F1FF7" w14:textId="1C9BA4E2" w:rsidR="004415AA" w:rsidRPr="004415AA" w:rsidRDefault="004415AA" w:rsidP="004415AA">
            <w:r w:rsidRPr="004415AA">
              <w:t>Sie unterstützen die Montagequipe bei Tätigkeiten in Zusammenarbeit mit fachgerechter Entsorgung von Materialien.</w:t>
            </w:r>
          </w:p>
        </w:tc>
      </w:tr>
      <w:tr w:rsidR="004415AA" w14:paraId="0086C240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30D54362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63E480A9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D6B4D7" w14:textId="77777777" w:rsidR="004415AA" w:rsidRDefault="004415AA" w:rsidP="00D82BE4">
            <w:permStart w:id="644891823" w:edGrp="everyone" w:colFirst="0" w:colLast="0"/>
          </w:p>
        </w:tc>
      </w:tr>
      <w:permEnd w:id="644891823"/>
      <w:tr w:rsidR="004415AA" w14:paraId="43E3C476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5028AF8E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2D01340F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F4AF99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2051084154" w:edGrp="everyone" w:colFirst="0" w:colLast="0"/>
          </w:p>
        </w:tc>
      </w:tr>
      <w:permEnd w:id="2051084154"/>
      <w:tr w:rsidR="004415AA" w14:paraId="31667FA7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2236F520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4BA1D7F2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3BF7E5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922227393" w:edGrp="everyone" w:colFirst="0" w:colLast="0"/>
          </w:p>
        </w:tc>
      </w:tr>
      <w:permEnd w:id="922227393"/>
    </w:tbl>
    <w:p w14:paraId="1AE62AE5" w14:textId="77777777" w:rsidR="004415AA" w:rsidRPr="003E5478" w:rsidRDefault="004415AA" w:rsidP="004415AA">
      <w:pPr>
        <w:rPr>
          <w:sz w:val="16"/>
          <w:szCs w:val="16"/>
        </w:rPr>
      </w:pPr>
    </w:p>
    <w:p w14:paraId="57C4EDDD" w14:textId="7134791C" w:rsidR="004415AA" w:rsidRDefault="004415A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983B130" w14:textId="77777777" w:rsidR="002F23EC" w:rsidRDefault="002F23EC" w:rsidP="002F23EC"/>
    <w:p w14:paraId="7C31702D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0FA96437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6434BA43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70763AD0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335814624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2BB3D8B" w14:textId="77777777" w:rsidR="002F23EC" w:rsidRDefault="002F23EC" w:rsidP="006E34FB"/>
        </w:tc>
      </w:tr>
      <w:tr w:rsidR="002F23EC" w14:paraId="1B1B89E8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55DA8218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749142607" w:edGrp="everyone" w:colFirst="1" w:colLast="1"/>
            <w:permEnd w:id="335814624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ABDB6D3" w14:textId="77777777" w:rsidR="002F23EC" w:rsidRDefault="002F23EC" w:rsidP="006E34FB"/>
        </w:tc>
      </w:tr>
      <w:tr w:rsidR="002F23EC" w14:paraId="330EF9FF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0A86472D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435899317" w:edGrp="everyone" w:colFirst="1" w:colLast="1"/>
            <w:permEnd w:id="749142607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C653E2C" w14:textId="77777777" w:rsidR="002F23EC" w:rsidRDefault="002F23EC" w:rsidP="006E34FB"/>
        </w:tc>
      </w:tr>
      <w:permEnd w:id="435899317"/>
    </w:tbl>
    <w:p w14:paraId="64821D4B" w14:textId="77777777" w:rsidR="004415AA" w:rsidRPr="003E5478" w:rsidRDefault="004415AA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2FAE88FE" w14:textId="77777777" w:rsidTr="00D82BE4">
        <w:trPr>
          <w:trHeight w:val="567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6EAAA926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24280E05" w14:textId="3DD68A50" w:rsidR="004415AA" w:rsidRPr="004415AA" w:rsidRDefault="004415AA" w:rsidP="004415AA">
            <w:r w:rsidRPr="004415AA">
              <w:t>Sie wirken bei der Demontage einer Anlage mit und berücksichtigen die Anforderungen an deren Entsorgung gemäss Gesetz.</w:t>
            </w:r>
          </w:p>
        </w:tc>
      </w:tr>
      <w:tr w:rsidR="004415AA" w14:paraId="4E161033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55CA546F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036C3475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784141" w14:textId="77777777" w:rsidR="004415AA" w:rsidRDefault="004415AA" w:rsidP="00D82BE4">
            <w:permStart w:id="644221245" w:edGrp="everyone" w:colFirst="0" w:colLast="0"/>
          </w:p>
        </w:tc>
      </w:tr>
      <w:permEnd w:id="644221245"/>
      <w:tr w:rsidR="004415AA" w14:paraId="4F0F5FF4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692517CF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1D45CD67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E0E1DE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914273619" w:edGrp="everyone" w:colFirst="0" w:colLast="0"/>
          </w:p>
        </w:tc>
      </w:tr>
      <w:permEnd w:id="1914273619"/>
      <w:tr w:rsidR="004415AA" w14:paraId="1C466794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19E5B466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29ADA161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0046EC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808522507" w:edGrp="everyone" w:colFirst="0" w:colLast="0"/>
          </w:p>
        </w:tc>
      </w:tr>
      <w:permEnd w:id="808522507"/>
    </w:tbl>
    <w:p w14:paraId="0514D152" w14:textId="77777777" w:rsidR="004415AA" w:rsidRDefault="004415AA" w:rsidP="004415AA">
      <w:pPr>
        <w:rPr>
          <w:sz w:val="16"/>
          <w:szCs w:val="16"/>
        </w:rPr>
      </w:pPr>
    </w:p>
    <w:p w14:paraId="7D496027" w14:textId="045ED92A" w:rsidR="002F23EC" w:rsidRDefault="002F23E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A03A82E" w14:textId="77777777" w:rsidR="002F23EC" w:rsidRDefault="002F23EC" w:rsidP="002F23EC"/>
    <w:p w14:paraId="0957D816" w14:textId="77777777" w:rsidR="002F23EC" w:rsidRPr="002C3A6C" w:rsidRDefault="002F23EC" w:rsidP="002F23EC">
      <w:pPr>
        <w:autoSpaceDE w:val="0"/>
        <w:autoSpaceDN w:val="0"/>
        <w:adjustRightInd w:val="0"/>
        <w:spacing w:after="120"/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</w:pPr>
      <w:r w:rsidRPr="00D0081D"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>Lernbericht zum Praxiseinsatz auf dem Bau</w:t>
      </w:r>
      <w:r>
        <w:rPr>
          <w:rFonts w:asciiTheme="majorHAnsi" w:hAnsiTheme="majorHAnsi" w:cstheme="majorHAnsi"/>
          <w:b/>
          <w:bCs/>
          <w:caps/>
          <w:color w:val="4472C4" w:themeColor="accent1"/>
          <w:sz w:val="28"/>
          <w:szCs w:val="28"/>
        </w:rPr>
        <w:t xml:space="preserve"> (Vorlage)</w:t>
      </w:r>
    </w:p>
    <w:p w14:paraId="0A0982A3" w14:textId="77777777" w:rsidR="002F23EC" w:rsidRPr="003E5478" w:rsidRDefault="002F23EC" w:rsidP="002F23EC">
      <w:pPr>
        <w:rPr>
          <w:b/>
          <w:bCs/>
          <w:sz w:val="16"/>
          <w:szCs w:val="16"/>
        </w:rPr>
      </w:pPr>
    </w:p>
    <w:tbl>
      <w:tblPr>
        <w:tblStyle w:val="Tabellenraster"/>
        <w:tblW w:w="10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800"/>
      </w:tblGrid>
      <w:tr w:rsidR="002F23EC" w14:paraId="7104FF27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29E554FF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598089006" w:edGrp="everyone" w:colFirst="1" w:colLast="1"/>
            <w:r>
              <w:rPr>
                <w:sz w:val="20"/>
                <w:szCs w:val="20"/>
              </w:rPr>
              <w:t>Lernende(r)</w:t>
            </w:r>
            <w:r w:rsidRPr="005047FB">
              <w:rPr>
                <w:sz w:val="20"/>
                <w:szCs w:val="20"/>
              </w:rPr>
              <w:t>:</w:t>
            </w:r>
          </w:p>
        </w:tc>
        <w:tc>
          <w:tcPr>
            <w:tcW w:w="7800" w:type="dxa"/>
            <w:tcBorders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DFA93CD" w14:textId="77777777" w:rsidR="002F23EC" w:rsidRDefault="002F23EC" w:rsidP="006E34FB"/>
        </w:tc>
      </w:tr>
      <w:tr w:rsidR="002F23EC" w14:paraId="2C3D09FB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67BD79A5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2141151965" w:edGrp="everyone" w:colFirst="1" w:colLast="1"/>
            <w:permEnd w:id="598089006"/>
            <w:r w:rsidRPr="00D0081D">
              <w:rPr>
                <w:sz w:val="20"/>
                <w:szCs w:val="20"/>
              </w:rPr>
              <w:t>Lehrjahr und Semester: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AF0A028" w14:textId="77777777" w:rsidR="002F23EC" w:rsidRDefault="002F23EC" w:rsidP="006E34FB"/>
        </w:tc>
      </w:tr>
      <w:tr w:rsidR="002F23EC" w14:paraId="634FC0E3" w14:textId="77777777" w:rsidTr="006E34FB">
        <w:trPr>
          <w:trHeight w:val="340"/>
        </w:trPr>
        <w:tc>
          <w:tcPr>
            <w:tcW w:w="2410" w:type="dxa"/>
            <w:vAlign w:val="center"/>
          </w:tcPr>
          <w:p w14:paraId="3CB4A7F1" w14:textId="77777777" w:rsidR="002F23EC" w:rsidRPr="005047FB" w:rsidRDefault="002F23EC" w:rsidP="006E34FB">
            <w:pPr>
              <w:rPr>
                <w:sz w:val="20"/>
                <w:szCs w:val="20"/>
              </w:rPr>
            </w:pPr>
            <w:permStart w:id="788352673" w:edGrp="everyone" w:colFirst="1" w:colLast="1"/>
            <w:permEnd w:id="2141151965"/>
            <w:r w:rsidRPr="00D0081D">
              <w:rPr>
                <w:sz w:val="20"/>
                <w:szCs w:val="20"/>
              </w:rPr>
              <w:t>Datum/Ort Praxiseinsatz:</w:t>
            </w:r>
          </w:p>
        </w:tc>
        <w:tc>
          <w:tcPr>
            <w:tcW w:w="780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99BA682" w14:textId="77777777" w:rsidR="002F23EC" w:rsidRDefault="002F23EC" w:rsidP="006E34FB"/>
        </w:tc>
      </w:tr>
      <w:permEnd w:id="788352673"/>
    </w:tbl>
    <w:p w14:paraId="45BDCB57" w14:textId="77777777" w:rsidR="002F23EC" w:rsidRDefault="002F23EC" w:rsidP="004415AA">
      <w:pPr>
        <w:rPr>
          <w:sz w:val="16"/>
          <w:szCs w:val="16"/>
        </w:rPr>
      </w:pPr>
    </w:p>
    <w:tbl>
      <w:tblPr>
        <w:tblStyle w:val="Tabellenraster"/>
        <w:tblW w:w="10201" w:type="dxa"/>
        <w:tblBorders>
          <w:top w:val="none" w:sz="0" w:space="0" w:color="auto"/>
          <w:left w:val="none" w:sz="0" w:space="0" w:color="auto"/>
          <w:bottom w:val="single" w:sz="1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24"/>
        <w:gridCol w:w="6"/>
      </w:tblGrid>
      <w:tr w:rsidR="004415AA" w14:paraId="5567840B" w14:textId="77777777" w:rsidTr="004415AA">
        <w:trPr>
          <w:trHeight w:val="850"/>
        </w:trPr>
        <w:tc>
          <w:tcPr>
            <w:tcW w:w="1271" w:type="dxa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0AAEEA6B" w14:textId="77777777" w:rsidR="004415AA" w:rsidRPr="003E5478" w:rsidRDefault="004415AA" w:rsidP="00D82BE4">
            <w:pPr>
              <w:rPr>
                <w:b/>
              </w:rPr>
            </w:pPr>
            <w:r w:rsidRPr="003E5478">
              <w:rPr>
                <w:b/>
              </w:rPr>
              <w:t>Tätigkeit:</w:t>
            </w:r>
          </w:p>
        </w:tc>
        <w:tc>
          <w:tcPr>
            <w:tcW w:w="8930" w:type="dxa"/>
            <w:gridSpan w:val="2"/>
            <w:tcBorders>
              <w:bottom w:val="single" w:sz="18" w:space="0" w:color="FFFFFF" w:themeColor="background1"/>
            </w:tcBorders>
            <w:shd w:val="clear" w:color="auto" w:fill="E2EFD9" w:themeFill="accent6" w:themeFillTint="33"/>
          </w:tcPr>
          <w:p w14:paraId="7363C41D" w14:textId="42D3D468" w:rsidR="004415AA" w:rsidRPr="004415AA" w:rsidRDefault="004415AA" w:rsidP="004415AA">
            <w:r w:rsidRPr="004415AA">
              <w:t>Sie überprüfen Einbaurichtung und Flussrichtung von Apparaten und Armaturen, Mess- und Sicherheitseinrichtungen anhand von Planunterlagen und beachten dabei die Bedienbarkeit und Zugänglichkeit.</w:t>
            </w:r>
          </w:p>
        </w:tc>
      </w:tr>
      <w:tr w:rsidR="004415AA" w14:paraId="11277AD3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7F418F68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Beschreiben Sie die Arbeitsschritte in Stichworten und/ oder zeichnen Sie Skizzen</w:t>
            </w:r>
          </w:p>
        </w:tc>
      </w:tr>
      <w:tr w:rsidR="004415AA" w14:paraId="340EB924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9FB5D0" w14:textId="77777777" w:rsidR="004415AA" w:rsidRDefault="004415AA" w:rsidP="00D82BE4">
            <w:permStart w:id="757805403" w:edGrp="everyone" w:colFirst="0" w:colLast="0"/>
          </w:p>
        </w:tc>
      </w:tr>
      <w:permEnd w:id="757805403"/>
      <w:tr w:rsidR="004415AA" w14:paraId="69122818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33E165FB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ist Ihnen gut gelungen resp. was ist Ihnen schwergefallen?</w:t>
            </w:r>
          </w:p>
        </w:tc>
      </w:tr>
      <w:tr w:rsidR="004415AA" w14:paraId="2562D17A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991FB8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004472521" w:edGrp="everyone" w:colFirst="0" w:colLast="0"/>
          </w:p>
        </w:tc>
      </w:tr>
      <w:permEnd w:id="1004472521"/>
      <w:tr w:rsidR="004415AA" w14:paraId="50A7FCB5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340"/>
        </w:trPr>
        <w:tc>
          <w:tcPr>
            <w:tcW w:w="10195" w:type="dxa"/>
            <w:gridSpan w:val="2"/>
            <w:shd w:val="clear" w:color="auto" w:fill="D9D9D9" w:themeFill="background1" w:themeFillShade="D9"/>
            <w:vAlign w:val="center"/>
          </w:tcPr>
          <w:p w14:paraId="5B0B0412" w14:textId="77777777" w:rsidR="004415AA" w:rsidRPr="003E5478" w:rsidRDefault="004415AA" w:rsidP="00D82BE4">
            <w:pPr>
              <w:rPr>
                <w:i/>
                <w:iCs/>
                <w:sz w:val="20"/>
                <w:szCs w:val="20"/>
              </w:rPr>
            </w:pPr>
            <w:r w:rsidRPr="003E5478">
              <w:rPr>
                <w:i/>
                <w:iCs/>
                <w:sz w:val="20"/>
                <w:szCs w:val="20"/>
              </w:rPr>
              <w:t>Was nehmen Sie mit für zukünftige Planer Tätigkeiten?</w:t>
            </w:r>
          </w:p>
        </w:tc>
      </w:tr>
      <w:tr w:rsidR="004415AA" w14:paraId="43E93164" w14:textId="77777777" w:rsidTr="00D82BE4">
        <w:tblPrEx>
          <w:tblBorders>
            <w:bottom w:val="none" w:sz="0" w:space="0" w:color="auto"/>
          </w:tblBorders>
        </w:tblPrEx>
        <w:trPr>
          <w:gridAfter w:val="1"/>
          <w:wAfter w:w="6" w:type="dxa"/>
          <w:trHeight w:val="1134"/>
        </w:trPr>
        <w:tc>
          <w:tcPr>
            <w:tcW w:w="1019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96813F" w14:textId="77777777" w:rsidR="004415AA" w:rsidRPr="003E5478" w:rsidRDefault="004415AA" w:rsidP="00D82BE4">
            <w:pPr>
              <w:rPr>
                <w:i/>
                <w:iCs/>
                <w:color w:val="4472C4" w:themeColor="accent1"/>
              </w:rPr>
            </w:pPr>
            <w:permStart w:id="1102003168" w:edGrp="everyone" w:colFirst="0" w:colLast="0"/>
          </w:p>
        </w:tc>
      </w:tr>
      <w:permEnd w:id="1102003168"/>
    </w:tbl>
    <w:p w14:paraId="6418AB8F" w14:textId="77777777" w:rsidR="004415AA" w:rsidRPr="003E5478" w:rsidRDefault="004415AA" w:rsidP="004415AA">
      <w:pPr>
        <w:rPr>
          <w:sz w:val="16"/>
          <w:szCs w:val="16"/>
        </w:rPr>
      </w:pPr>
    </w:p>
    <w:p w14:paraId="051728BA" w14:textId="6BD1B628" w:rsidR="004415AA" w:rsidRPr="003E5478" w:rsidRDefault="009D1228" w:rsidP="003E5478">
      <w:pPr>
        <w:rPr>
          <w:sz w:val="16"/>
          <w:szCs w:val="16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</w:instrTex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 </w:instrText>
      </w:r>
      <w:r>
        <w:rPr>
          <w:sz w:val="16"/>
          <w:szCs w:val="16"/>
        </w:rPr>
        <w:fldChar w:fldCharType="end"/>
      </w:r>
      <w:r>
        <w:rPr>
          <w:sz w:val="16"/>
          <w:szCs w:val="16"/>
        </w:rPr>
        <w:instrText xml:space="preserve"> </w:instrText>
      </w:r>
      <w:r>
        <w:rPr>
          <w:sz w:val="16"/>
          <w:szCs w:val="16"/>
        </w:rPr>
        <w:fldChar w:fldCharType="end"/>
      </w:r>
    </w:p>
    <w:sectPr w:rsidR="004415AA" w:rsidRPr="003E5478" w:rsidSect="00D47B60">
      <w:headerReference w:type="default" r:id="rId9"/>
      <w:footerReference w:type="default" r:id="rId10"/>
      <w:headerReference w:type="first" r:id="rId11"/>
      <w:pgSz w:w="11906" w:h="16838"/>
      <w:pgMar w:top="2268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671BB" w14:textId="77777777" w:rsidR="002F3E53" w:rsidRDefault="002F3E53" w:rsidP="00644ABA">
      <w:r>
        <w:separator/>
      </w:r>
    </w:p>
  </w:endnote>
  <w:endnote w:type="continuationSeparator" w:id="0">
    <w:p w14:paraId="4A92DC60" w14:textId="77777777" w:rsidR="002F3E53" w:rsidRDefault="002F3E53" w:rsidP="0064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A39E7" w14:textId="7C505313" w:rsidR="00143EA2" w:rsidRPr="00143EA2" w:rsidRDefault="00D47B60" w:rsidP="00D47B60">
    <w:pPr>
      <w:pStyle w:val="Fuzeile"/>
      <w:tabs>
        <w:tab w:val="clear" w:pos="4536"/>
        <w:tab w:val="clear" w:pos="9072"/>
        <w:tab w:val="center" w:pos="5103"/>
        <w:tab w:val="right" w:pos="10205"/>
        <w:tab w:val="right" w:pos="15136"/>
      </w:tabs>
      <w:rPr>
        <w:color w:val="A6A6A6" w:themeColor="background1" w:themeShade="A6"/>
        <w:sz w:val="16"/>
      </w:rPr>
    </w:pPr>
    <w:r>
      <w:rPr>
        <w:color w:val="A6A6A6" w:themeColor="background1" w:themeShade="A6"/>
        <w:sz w:val="16"/>
      </w:rPr>
      <w:t>Gebäudetechnikplaner</w:t>
    </w:r>
    <w:r w:rsidR="00143EA2" w:rsidRPr="00143EA2">
      <w:rPr>
        <w:color w:val="A6A6A6" w:themeColor="background1" w:themeShade="A6"/>
        <w:sz w:val="16"/>
      </w:rPr>
      <w:t>/in EFZ</w:t>
    </w:r>
    <w:r w:rsidR="00143EA2" w:rsidRPr="00143EA2">
      <w:rPr>
        <w:color w:val="A6A6A6" w:themeColor="background1" w:themeShade="A6"/>
        <w:sz w:val="16"/>
      </w:rPr>
      <w:tab/>
      <w:t xml:space="preserve">suissetec </w:t>
    </w:r>
    <w:r>
      <w:rPr>
        <w:color w:val="A6A6A6" w:themeColor="background1" w:themeShade="A6"/>
        <w:sz w:val="16"/>
      </w:rPr>
      <w:t>N</w:t>
    </w:r>
    <w:r w:rsidR="00143EA2" w:rsidRPr="00143EA2">
      <w:rPr>
        <w:color w:val="A6A6A6" w:themeColor="background1" w:themeShade="A6"/>
        <w:sz w:val="16"/>
      </w:rPr>
      <w:t>ordwestschweiz</w:t>
    </w:r>
    <w:r w:rsidR="00143EA2" w:rsidRPr="00143EA2">
      <w:rPr>
        <w:color w:val="A6A6A6" w:themeColor="background1" w:themeShade="A6"/>
        <w:sz w:val="16"/>
      </w:rPr>
      <w:tab/>
      <w:t xml:space="preserve">Seite </w:t>
    </w:r>
    <w:r w:rsidR="00143EA2" w:rsidRPr="00143EA2">
      <w:rPr>
        <w:color w:val="A6A6A6" w:themeColor="background1" w:themeShade="A6"/>
        <w:sz w:val="16"/>
      </w:rPr>
      <w:fldChar w:fldCharType="begin"/>
    </w:r>
    <w:r w:rsidR="00143EA2" w:rsidRPr="00143EA2">
      <w:rPr>
        <w:color w:val="A6A6A6" w:themeColor="background1" w:themeShade="A6"/>
        <w:sz w:val="16"/>
      </w:rPr>
      <w:instrText xml:space="preserve"> PAGE   \* MERGEFORMAT </w:instrText>
    </w:r>
    <w:r w:rsidR="00143EA2" w:rsidRPr="00143EA2">
      <w:rPr>
        <w:color w:val="A6A6A6" w:themeColor="background1" w:themeShade="A6"/>
        <w:sz w:val="16"/>
      </w:rPr>
      <w:fldChar w:fldCharType="separate"/>
    </w:r>
    <w:r w:rsidR="00143EA2" w:rsidRPr="00143EA2">
      <w:rPr>
        <w:noProof/>
        <w:color w:val="A6A6A6" w:themeColor="background1" w:themeShade="A6"/>
        <w:sz w:val="16"/>
      </w:rPr>
      <w:t>2</w:t>
    </w:r>
    <w:r w:rsidR="00143EA2" w:rsidRPr="00143EA2">
      <w:rPr>
        <w:color w:val="A6A6A6" w:themeColor="background1" w:themeShade="A6"/>
        <w:sz w:val="16"/>
      </w:rPr>
      <w:fldChar w:fldCharType="end"/>
    </w:r>
    <w:r w:rsidR="00143EA2" w:rsidRPr="00143EA2">
      <w:rPr>
        <w:color w:val="A6A6A6" w:themeColor="background1" w:themeShade="A6"/>
        <w:sz w:val="16"/>
      </w:rPr>
      <w:t xml:space="preserve"> von </w:t>
    </w:r>
    <w:r w:rsidR="00143EA2" w:rsidRPr="00143EA2">
      <w:rPr>
        <w:color w:val="A6A6A6" w:themeColor="background1" w:themeShade="A6"/>
        <w:sz w:val="16"/>
      </w:rPr>
      <w:fldChar w:fldCharType="begin"/>
    </w:r>
    <w:r w:rsidR="00143EA2" w:rsidRPr="00143EA2">
      <w:rPr>
        <w:color w:val="A6A6A6" w:themeColor="background1" w:themeShade="A6"/>
        <w:sz w:val="16"/>
      </w:rPr>
      <w:instrText xml:space="preserve"> NUMPAGES   \* MERGEFORMAT </w:instrText>
    </w:r>
    <w:r w:rsidR="00143EA2" w:rsidRPr="00143EA2">
      <w:rPr>
        <w:color w:val="A6A6A6" w:themeColor="background1" w:themeShade="A6"/>
        <w:sz w:val="16"/>
      </w:rPr>
      <w:fldChar w:fldCharType="separate"/>
    </w:r>
    <w:r w:rsidR="00143EA2" w:rsidRPr="00143EA2">
      <w:rPr>
        <w:noProof/>
        <w:color w:val="A6A6A6" w:themeColor="background1" w:themeShade="A6"/>
        <w:sz w:val="16"/>
      </w:rPr>
      <w:t>4</w:t>
    </w:r>
    <w:r w:rsidR="00143EA2" w:rsidRPr="00143EA2">
      <w:rPr>
        <w:color w:val="A6A6A6" w:themeColor="background1" w:themeShade="A6"/>
        <w:sz w:val="16"/>
      </w:rPr>
      <w:fldChar w:fldCharType="end"/>
    </w:r>
  </w:p>
  <w:p w14:paraId="2A0C4722" w14:textId="21769FAD" w:rsidR="00143EA2" w:rsidRPr="00143EA2" w:rsidRDefault="00CF71E9" w:rsidP="002C3A6C">
    <w:pPr>
      <w:pStyle w:val="Fuzeile"/>
      <w:tabs>
        <w:tab w:val="clear" w:pos="4536"/>
        <w:tab w:val="clear" w:pos="9072"/>
        <w:tab w:val="center" w:pos="4678"/>
        <w:tab w:val="right" w:pos="10205"/>
        <w:tab w:val="right" w:pos="15136"/>
      </w:tabs>
      <w:rPr>
        <w:color w:val="A6A6A6" w:themeColor="background1" w:themeShade="A6"/>
        <w:sz w:val="16"/>
        <w:lang w:val="de-DE"/>
      </w:rPr>
    </w:pPr>
    <w:r>
      <w:rPr>
        <w:color w:val="A6A6A6" w:themeColor="background1" w:themeShade="A6"/>
        <w:sz w:val="16"/>
        <w:lang w:val="de-DE"/>
      </w:rPr>
      <w:fldChar w:fldCharType="begin"/>
    </w:r>
    <w:r>
      <w:rPr>
        <w:color w:val="A6A6A6" w:themeColor="background1" w:themeShade="A6"/>
        <w:sz w:val="16"/>
        <w:lang w:val="de-DE"/>
      </w:rPr>
      <w:instrText xml:space="preserve"> FILENAME   \* MERGEFORMAT </w:instrText>
    </w:r>
    <w:r>
      <w:rPr>
        <w:color w:val="A6A6A6" w:themeColor="background1" w:themeShade="A6"/>
        <w:sz w:val="16"/>
        <w:lang w:val="de-DE"/>
      </w:rPr>
      <w:fldChar w:fldCharType="separate"/>
    </w:r>
    <w:r w:rsidR="001F44F5">
      <w:rPr>
        <w:noProof/>
        <w:color w:val="A6A6A6" w:themeColor="background1" w:themeShade="A6"/>
        <w:sz w:val="16"/>
        <w:lang w:val="de-DE"/>
      </w:rPr>
      <w:t>GTPL_Formular_Praxiseinsatz</w:t>
    </w:r>
    <w:r>
      <w:rPr>
        <w:color w:val="A6A6A6" w:themeColor="background1" w:themeShade="A6"/>
        <w:sz w:val="16"/>
        <w:lang w:val="de-DE"/>
      </w:rPr>
      <w:fldChar w:fldCharType="end"/>
    </w:r>
    <w:r w:rsidR="00143EA2" w:rsidRPr="00143EA2">
      <w:rPr>
        <w:color w:val="A6A6A6" w:themeColor="background1" w:themeShade="A6"/>
        <w:sz w:val="16"/>
        <w:lang w:val="de-DE"/>
      </w:rPr>
      <w:tab/>
    </w:r>
    <w:r w:rsidR="008D5333">
      <w:rPr>
        <w:color w:val="A6A6A6" w:themeColor="background1" w:themeShade="A6"/>
        <w:sz w:val="16"/>
        <w:lang w:val="de-DE"/>
      </w:rPr>
      <w:tab/>
    </w:r>
    <w:r w:rsidR="00143EA2">
      <w:rPr>
        <w:color w:val="A6A6A6" w:themeColor="background1" w:themeShade="A6"/>
        <w:sz w:val="16"/>
        <w:lang w:val="de-DE"/>
      </w:rPr>
      <w:fldChar w:fldCharType="begin"/>
    </w:r>
    <w:r w:rsidR="00143EA2">
      <w:rPr>
        <w:color w:val="A6A6A6" w:themeColor="background1" w:themeShade="A6"/>
        <w:sz w:val="16"/>
        <w:lang w:val="de-DE"/>
      </w:rPr>
      <w:instrText xml:space="preserve"> DATE   \* MERGEFORMAT </w:instrText>
    </w:r>
    <w:r w:rsidR="00143EA2">
      <w:rPr>
        <w:color w:val="A6A6A6" w:themeColor="background1" w:themeShade="A6"/>
        <w:sz w:val="16"/>
        <w:lang w:val="de-DE"/>
      </w:rPr>
      <w:fldChar w:fldCharType="separate"/>
    </w:r>
    <w:r w:rsidR="002F23EC">
      <w:rPr>
        <w:noProof/>
        <w:color w:val="A6A6A6" w:themeColor="background1" w:themeShade="A6"/>
        <w:sz w:val="16"/>
        <w:lang w:val="de-DE"/>
      </w:rPr>
      <w:t>10.06.2025</w:t>
    </w:r>
    <w:r w:rsidR="00143EA2">
      <w:rPr>
        <w:color w:val="A6A6A6" w:themeColor="background1" w:themeShade="A6"/>
        <w:sz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66636" w14:textId="77777777" w:rsidR="002F3E53" w:rsidRDefault="002F3E53" w:rsidP="00644ABA">
      <w:r>
        <w:separator/>
      </w:r>
    </w:p>
  </w:footnote>
  <w:footnote w:type="continuationSeparator" w:id="0">
    <w:p w14:paraId="6566987A" w14:textId="77777777" w:rsidR="002F3E53" w:rsidRDefault="002F3E53" w:rsidP="00644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02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3402"/>
      <w:gridCol w:w="2552"/>
      <w:gridCol w:w="1707"/>
    </w:tblGrid>
    <w:tr w:rsidR="004722B0" w14:paraId="070970E0" w14:textId="77777777" w:rsidTr="00D47B60">
      <w:trPr>
        <w:trHeight w:val="940"/>
      </w:trPr>
      <w:tc>
        <w:tcPr>
          <w:tcW w:w="2552" w:type="dxa"/>
          <w:tcBorders>
            <w:bottom w:val="single" w:sz="6" w:space="0" w:color="A6A6A6" w:themeColor="background1" w:themeShade="A6"/>
          </w:tcBorders>
          <w:vAlign w:val="center"/>
        </w:tcPr>
        <w:p w14:paraId="544A60E8" w14:textId="77777777" w:rsidR="004722B0" w:rsidRDefault="004722B0" w:rsidP="004722B0">
          <w:pPr>
            <w:tabs>
              <w:tab w:val="left" w:pos="851"/>
              <w:tab w:val="left" w:pos="1701"/>
            </w:tabs>
            <w:rPr>
              <w:lang w:val="nl-NL"/>
            </w:rPr>
          </w:pPr>
          <w:r w:rsidRPr="00644ABA">
            <w:rPr>
              <w:noProof/>
              <w:sz w:val="18"/>
              <w:szCs w:val="18"/>
            </w:rPr>
            <w:drawing>
              <wp:anchor distT="0" distB="0" distL="114300" distR="114300" simplePos="0" relativeHeight="251664384" behindDoc="0" locked="0" layoutInCell="1" allowOverlap="1" wp14:anchorId="325CC0C7" wp14:editId="2B5C4E63">
                <wp:simplePos x="0" y="0"/>
                <wp:positionH relativeFrom="margin">
                  <wp:posOffset>29210</wp:posOffset>
                </wp:positionH>
                <wp:positionV relativeFrom="paragraph">
                  <wp:posOffset>-33020</wp:posOffset>
                </wp:positionV>
                <wp:extent cx="1041400" cy="296545"/>
                <wp:effectExtent l="0" t="0" r="6350" b="8255"/>
                <wp:wrapNone/>
                <wp:docPr id="1486810122" name="Grafik 1486810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afik 2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296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tcBorders>
            <w:bottom w:val="single" w:sz="6" w:space="0" w:color="A6A6A6" w:themeColor="background1" w:themeShade="A6"/>
          </w:tcBorders>
          <w:vAlign w:val="center"/>
        </w:tcPr>
        <w:p w14:paraId="44747E45" w14:textId="77777777" w:rsidR="004722B0" w:rsidRDefault="004722B0" w:rsidP="004722B0">
          <w:pPr>
            <w:tabs>
              <w:tab w:val="left" w:pos="851"/>
              <w:tab w:val="left" w:pos="1701"/>
            </w:tabs>
            <w:rPr>
              <w:sz w:val="18"/>
              <w:szCs w:val="18"/>
            </w:rPr>
          </w:pPr>
          <w:r w:rsidRPr="00644ABA">
            <w:rPr>
              <w:sz w:val="18"/>
              <w:szCs w:val="18"/>
            </w:rPr>
            <w:t>Ausbildungszentrum Liestal</w:t>
          </w:r>
        </w:p>
        <w:p w14:paraId="441CFCAD" w14:textId="77777777" w:rsidR="004722B0" w:rsidRDefault="004722B0" w:rsidP="004722B0">
          <w:pPr>
            <w:tabs>
              <w:tab w:val="left" w:pos="851"/>
              <w:tab w:val="left" w:pos="1701"/>
            </w:tabs>
            <w:rPr>
              <w:sz w:val="18"/>
              <w:szCs w:val="18"/>
              <w:lang w:val="nb-NO"/>
            </w:rPr>
          </w:pPr>
          <w:r w:rsidRPr="004B637B">
            <w:rPr>
              <w:sz w:val="18"/>
              <w:szCs w:val="18"/>
              <w:lang w:val="nb-NO"/>
            </w:rPr>
            <w:t>Grammetstrasse 16</w:t>
          </w:r>
        </w:p>
        <w:p w14:paraId="271649FF" w14:textId="77777777" w:rsidR="004722B0" w:rsidRDefault="004722B0" w:rsidP="004722B0">
          <w:pPr>
            <w:tabs>
              <w:tab w:val="left" w:pos="851"/>
              <w:tab w:val="left" w:pos="1701"/>
            </w:tabs>
            <w:rPr>
              <w:lang w:val="nl-NL"/>
            </w:rPr>
          </w:pPr>
          <w:r w:rsidRPr="004B637B">
            <w:rPr>
              <w:sz w:val="18"/>
              <w:szCs w:val="18"/>
              <w:lang w:val="nl-NL"/>
            </w:rPr>
            <w:t>4410 Liestal</w:t>
          </w:r>
        </w:p>
      </w:tc>
      <w:tc>
        <w:tcPr>
          <w:tcW w:w="2552" w:type="dxa"/>
          <w:tcBorders>
            <w:bottom w:val="single" w:sz="6" w:space="0" w:color="A6A6A6" w:themeColor="background1" w:themeShade="A6"/>
          </w:tcBorders>
          <w:vAlign w:val="center"/>
        </w:tcPr>
        <w:p w14:paraId="1D218A9D" w14:textId="77777777" w:rsidR="004722B0" w:rsidRDefault="004722B0" w:rsidP="004722B0">
          <w:pPr>
            <w:tabs>
              <w:tab w:val="left" w:pos="851"/>
              <w:tab w:val="left" w:pos="1701"/>
            </w:tabs>
            <w:rPr>
              <w:sz w:val="18"/>
              <w:szCs w:val="18"/>
            </w:rPr>
          </w:pPr>
          <w:r w:rsidRPr="00644ABA">
            <w:rPr>
              <w:sz w:val="18"/>
              <w:szCs w:val="18"/>
            </w:rPr>
            <w:t>Ausbildungszentrum Basel</w:t>
          </w:r>
        </w:p>
        <w:p w14:paraId="2ACF6DBF" w14:textId="77777777" w:rsidR="004722B0" w:rsidRDefault="004722B0" w:rsidP="004722B0">
          <w:pPr>
            <w:tabs>
              <w:tab w:val="left" w:pos="851"/>
              <w:tab w:val="left" w:pos="1701"/>
            </w:tabs>
            <w:rPr>
              <w:sz w:val="18"/>
              <w:szCs w:val="18"/>
              <w:lang w:val="nb-NO"/>
            </w:rPr>
          </w:pPr>
          <w:r w:rsidRPr="004B637B">
            <w:rPr>
              <w:sz w:val="18"/>
              <w:szCs w:val="18"/>
              <w:lang w:val="nb-NO"/>
            </w:rPr>
            <w:t>Leonhardsstrasse 29</w:t>
          </w:r>
        </w:p>
        <w:p w14:paraId="72B20184" w14:textId="77777777" w:rsidR="004722B0" w:rsidRDefault="004722B0" w:rsidP="004722B0">
          <w:pPr>
            <w:tabs>
              <w:tab w:val="left" w:pos="851"/>
              <w:tab w:val="left" w:pos="1701"/>
            </w:tabs>
            <w:rPr>
              <w:lang w:val="nl-NL"/>
            </w:rPr>
          </w:pPr>
          <w:r>
            <w:rPr>
              <w:sz w:val="18"/>
              <w:szCs w:val="18"/>
              <w:lang w:val="nb-NO"/>
            </w:rPr>
            <w:t>4051 Basel</w:t>
          </w:r>
        </w:p>
      </w:tc>
      <w:tc>
        <w:tcPr>
          <w:tcW w:w="1704" w:type="dxa"/>
          <w:tcBorders>
            <w:bottom w:val="single" w:sz="6" w:space="0" w:color="A6A6A6" w:themeColor="background1" w:themeShade="A6"/>
          </w:tcBorders>
          <w:vAlign w:val="center"/>
        </w:tcPr>
        <w:p w14:paraId="31F10995" w14:textId="77777777" w:rsidR="004722B0" w:rsidRDefault="004722B0" w:rsidP="004722B0">
          <w:pPr>
            <w:tabs>
              <w:tab w:val="left" w:pos="851"/>
              <w:tab w:val="left" w:pos="1701"/>
            </w:tabs>
            <w:jc w:val="center"/>
            <w:rPr>
              <w:lang w:val="nl-NL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65408" behindDoc="0" locked="0" layoutInCell="1" allowOverlap="1" wp14:anchorId="0F37F95E" wp14:editId="716656F9">
                <wp:simplePos x="0" y="0"/>
                <wp:positionH relativeFrom="margin">
                  <wp:posOffset>142240</wp:posOffset>
                </wp:positionH>
                <wp:positionV relativeFrom="paragraph">
                  <wp:posOffset>-62230</wp:posOffset>
                </wp:positionV>
                <wp:extent cx="810895" cy="401955"/>
                <wp:effectExtent l="0" t="0" r="8255" b="0"/>
                <wp:wrapNone/>
                <wp:docPr id="1951820239" name="Grafik 1951820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Grafik 2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95" cy="401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722B0" w:rsidRPr="005105F0" w14:paraId="657554A7" w14:textId="77777777" w:rsidTr="00D47B60">
      <w:trPr>
        <w:trHeight w:val="467"/>
      </w:trPr>
      <w:tc>
        <w:tcPr>
          <w:tcW w:w="10213" w:type="dxa"/>
          <w:gridSpan w:val="4"/>
          <w:tcBorders>
            <w:top w:val="single" w:sz="6" w:space="0" w:color="A6A6A6" w:themeColor="background1" w:themeShade="A6"/>
            <w:bottom w:val="single" w:sz="6" w:space="0" w:color="A6A6A6" w:themeColor="background1" w:themeShade="A6"/>
          </w:tcBorders>
          <w:vAlign w:val="center"/>
        </w:tcPr>
        <w:p w14:paraId="103BE964" w14:textId="31B81CDF" w:rsidR="004722B0" w:rsidRPr="005105F0" w:rsidRDefault="00D47B60" w:rsidP="004722B0">
          <w:pPr>
            <w:tabs>
              <w:tab w:val="left" w:pos="851"/>
              <w:tab w:val="left" w:pos="1701"/>
            </w:tabs>
            <w:rPr>
              <w:b/>
              <w:bCs/>
              <w:color w:val="808080" w:themeColor="background1" w:themeShade="80"/>
              <w:sz w:val="24"/>
              <w:szCs w:val="24"/>
            </w:rPr>
          </w:pPr>
          <w:r>
            <w:rPr>
              <w:rFonts w:ascii="Calibri-Light" w:hAnsi="Calibri-Light" w:cs="Calibri-Light"/>
              <w:b/>
              <w:bCs/>
              <w:color w:val="808080" w:themeColor="background1" w:themeShade="80"/>
              <w:sz w:val="24"/>
              <w:szCs w:val="24"/>
            </w:rPr>
            <w:t>Gebäudetechnikplaner</w:t>
          </w:r>
          <w:r w:rsidR="004722B0" w:rsidRPr="005105F0">
            <w:rPr>
              <w:rFonts w:ascii="Calibri-Light" w:hAnsi="Calibri-Light" w:cs="Calibri-Light"/>
              <w:b/>
              <w:bCs/>
              <w:color w:val="808080" w:themeColor="background1" w:themeShade="80"/>
              <w:sz w:val="24"/>
              <w:szCs w:val="24"/>
            </w:rPr>
            <w:t>/in EFZ</w:t>
          </w:r>
          <w:r>
            <w:rPr>
              <w:rFonts w:ascii="Calibri-Light" w:hAnsi="Calibri-Light" w:cs="Calibri-Light"/>
              <w:b/>
              <w:bCs/>
              <w:color w:val="808080" w:themeColor="background1" w:themeShade="80"/>
              <w:sz w:val="24"/>
              <w:szCs w:val="24"/>
            </w:rPr>
            <w:t xml:space="preserve"> Heizung – Lüftung - Sanitär</w:t>
          </w:r>
        </w:p>
      </w:tc>
    </w:tr>
  </w:tbl>
  <w:p w14:paraId="613D74C4" w14:textId="77777777" w:rsidR="009D74EB" w:rsidRPr="005105F0" w:rsidRDefault="009D74EB" w:rsidP="00563210">
    <w:pPr>
      <w:pStyle w:val="Kopfzeile"/>
      <w:tabs>
        <w:tab w:val="clear" w:pos="4536"/>
        <w:tab w:val="clear" w:pos="9072"/>
        <w:tab w:val="left" w:pos="1418"/>
        <w:tab w:val="left" w:pos="3686"/>
        <w:tab w:val="left" w:pos="7938"/>
        <w:tab w:val="left" w:pos="10206"/>
        <w:tab w:val="right" w:pos="15136"/>
      </w:tabs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00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3260"/>
      <w:gridCol w:w="3260"/>
      <w:gridCol w:w="1989"/>
    </w:tblGrid>
    <w:tr w:rsidR="005105F0" w14:paraId="55347EC5" w14:textId="77777777" w:rsidTr="00D27D59">
      <w:trPr>
        <w:trHeight w:val="940"/>
      </w:trPr>
      <w:tc>
        <w:tcPr>
          <w:tcW w:w="1560" w:type="dxa"/>
          <w:tcBorders>
            <w:bottom w:val="single" w:sz="6" w:space="0" w:color="A6A6A6" w:themeColor="background1" w:themeShade="A6"/>
          </w:tcBorders>
          <w:vAlign w:val="center"/>
        </w:tcPr>
        <w:p w14:paraId="25FE84B6" w14:textId="77777777" w:rsidR="005105F0" w:rsidRDefault="005105F0" w:rsidP="005105F0">
          <w:pPr>
            <w:tabs>
              <w:tab w:val="left" w:pos="851"/>
              <w:tab w:val="left" w:pos="1701"/>
            </w:tabs>
            <w:rPr>
              <w:lang w:val="nl-NL"/>
            </w:rPr>
          </w:pPr>
          <w:r w:rsidRPr="00644ABA">
            <w:rPr>
              <w:noProof/>
              <w:sz w:val="18"/>
              <w:szCs w:val="18"/>
            </w:rPr>
            <w:drawing>
              <wp:anchor distT="0" distB="0" distL="114300" distR="114300" simplePos="0" relativeHeight="251661312" behindDoc="0" locked="0" layoutInCell="1" allowOverlap="1" wp14:anchorId="7E2387C3" wp14:editId="341C470A">
                <wp:simplePos x="0" y="0"/>
                <wp:positionH relativeFrom="margin">
                  <wp:posOffset>12700</wp:posOffset>
                </wp:positionH>
                <wp:positionV relativeFrom="paragraph">
                  <wp:posOffset>635</wp:posOffset>
                </wp:positionV>
                <wp:extent cx="589280" cy="400685"/>
                <wp:effectExtent l="0" t="0" r="1270" b="0"/>
                <wp:wrapNone/>
                <wp:docPr id="1381445548" name="Grafik 1381445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WSfar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280" cy="400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60" w:type="dxa"/>
          <w:tcBorders>
            <w:bottom w:val="single" w:sz="6" w:space="0" w:color="A6A6A6" w:themeColor="background1" w:themeShade="A6"/>
          </w:tcBorders>
          <w:vAlign w:val="center"/>
        </w:tcPr>
        <w:p w14:paraId="3035F2C4" w14:textId="77777777" w:rsidR="005105F0" w:rsidRDefault="005105F0" w:rsidP="005105F0">
          <w:pPr>
            <w:tabs>
              <w:tab w:val="left" w:pos="851"/>
              <w:tab w:val="left" w:pos="1701"/>
            </w:tabs>
            <w:rPr>
              <w:sz w:val="18"/>
              <w:szCs w:val="18"/>
            </w:rPr>
          </w:pPr>
          <w:r w:rsidRPr="00644ABA">
            <w:rPr>
              <w:sz w:val="18"/>
              <w:szCs w:val="18"/>
            </w:rPr>
            <w:t>Ausbildungszentrum Liestal</w:t>
          </w:r>
        </w:p>
        <w:p w14:paraId="20AF08F8" w14:textId="77777777" w:rsidR="005105F0" w:rsidRDefault="005105F0" w:rsidP="005105F0">
          <w:pPr>
            <w:tabs>
              <w:tab w:val="left" w:pos="851"/>
              <w:tab w:val="left" w:pos="1701"/>
            </w:tabs>
            <w:rPr>
              <w:sz w:val="18"/>
              <w:szCs w:val="18"/>
              <w:lang w:val="nb-NO"/>
            </w:rPr>
          </w:pPr>
          <w:r w:rsidRPr="004B637B">
            <w:rPr>
              <w:sz w:val="18"/>
              <w:szCs w:val="18"/>
              <w:lang w:val="nb-NO"/>
            </w:rPr>
            <w:t>Grammetstrasse 16</w:t>
          </w:r>
        </w:p>
        <w:p w14:paraId="75F7DBAC" w14:textId="77777777" w:rsidR="005105F0" w:rsidRDefault="005105F0" w:rsidP="005105F0">
          <w:pPr>
            <w:tabs>
              <w:tab w:val="left" w:pos="851"/>
              <w:tab w:val="left" w:pos="1701"/>
            </w:tabs>
            <w:rPr>
              <w:lang w:val="nl-NL"/>
            </w:rPr>
          </w:pPr>
          <w:r w:rsidRPr="004B637B">
            <w:rPr>
              <w:sz w:val="18"/>
              <w:szCs w:val="18"/>
              <w:lang w:val="nl-NL"/>
            </w:rPr>
            <w:t>4410 Liestal</w:t>
          </w:r>
        </w:p>
      </w:tc>
      <w:tc>
        <w:tcPr>
          <w:tcW w:w="3260" w:type="dxa"/>
          <w:tcBorders>
            <w:bottom w:val="single" w:sz="6" w:space="0" w:color="A6A6A6" w:themeColor="background1" w:themeShade="A6"/>
          </w:tcBorders>
          <w:vAlign w:val="center"/>
        </w:tcPr>
        <w:p w14:paraId="40B33D8F" w14:textId="77777777" w:rsidR="005105F0" w:rsidRDefault="005105F0" w:rsidP="005105F0">
          <w:pPr>
            <w:tabs>
              <w:tab w:val="left" w:pos="851"/>
              <w:tab w:val="left" w:pos="1701"/>
            </w:tabs>
            <w:rPr>
              <w:sz w:val="18"/>
              <w:szCs w:val="18"/>
            </w:rPr>
          </w:pPr>
          <w:r w:rsidRPr="00644ABA">
            <w:rPr>
              <w:sz w:val="18"/>
              <w:szCs w:val="18"/>
            </w:rPr>
            <w:t>Ausbildungszentrum Basel</w:t>
          </w:r>
        </w:p>
        <w:p w14:paraId="374D7C54" w14:textId="77777777" w:rsidR="005105F0" w:rsidRDefault="005105F0" w:rsidP="005105F0">
          <w:pPr>
            <w:tabs>
              <w:tab w:val="left" w:pos="851"/>
              <w:tab w:val="left" w:pos="1701"/>
            </w:tabs>
            <w:rPr>
              <w:sz w:val="18"/>
              <w:szCs w:val="18"/>
              <w:lang w:val="nb-NO"/>
            </w:rPr>
          </w:pPr>
          <w:r w:rsidRPr="004B637B">
            <w:rPr>
              <w:sz w:val="18"/>
              <w:szCs w:val="18"/>
              <w:lang w:val="nb-NO"/>
            </w:rPr>
            <w:t>Leonhardsstrasse 29</w:t>
          </w:r>
        </w:p>
        <w:p w14:paraId="32A77324" w14:textId="77777777" w:rsidR="005105F0" w:rsidRDefault="005105F0" w:rsidP="005105F0">
          <w:pPr>
            <w:tabs>
              <w:tab w:val="left" w:pos="851"/>
              <w:tab w:val="left" w:pos="1701"/>
            </w:tabs>
            <w:rPr>
              <w:lang w:val="nl-NL"/>
            </w:rPr>
          </w:pPr>
          <w:r>
            <w:rPr>
              <w:sz w:val="18"/>
              <w:szCs w:val="18"/>
              <w:lang w:val="nb-NO"/>
            </w:rPr>
            <w:t>4051 Basel</w:t>
          </w:r>
        </w:p>
      </w:tc>
      <w:tc>
        <w:tcPr>
          <w:tcW w:w="1987" w:type="dxa"/>
          <w:tcBorders>
            <w:bottom w:val="single" w:sz="6" w:space="0" w:color="A6A6A6" w:themeColor="background1" w:themeShade="A6"/>
          </w:tcBorders>
          <w:vAlign w:val="center"/>
        </w:tcPr>
        <w:p w14:paraId="5CF8F0A3" w14:textId="77777777" w:rsidR="005105F0" w:rsidRDefault="005105F0" w:rsidP="005105F0">
          <w:pPr>
            <w:tabs>
              <w:tab w:val="left" w:pos="851"/>
              <w:tab w:val="left" w:pos="1701"/>
            </w:tabs>
            <w:jc w:val="center"/>
            <w:rPr>
              <w:lang w:val="nl-NL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62336" behindDoc="0" locked="0" layoutInCell="1" allowOverlap="1" wp14:anchorId="3BDE2692" wp14:editId="547A8402">
                <wp:simplePos x="0" y="0"/>
                <wp:positionH relativeFrom="margin">
                  <wp:posOffset>-26035</wp:posOffset>
                </wp:positionH>
                <wp:positionV relativeFrom="paragraph">
                  <wp:posOffset>31115</wp:posOffset>
                </wp:positionV>
                <wp:extent cx="1165860" cy="374015"/>
                <wp:effectExtent l="0" t="0" r="0" b="6985"/>
                <wp:wrapNone/>
                <wp:docPr id="712674257" name="Grafik 712674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abel_links_neg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5860" cy="374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105F0" w:rsidRPr="005105F0" w14:paraId="6FB1F79A" w14:textId="77777777" w:rsidTr="00D27D59">
      <w:trPr>
        <w:trHeight w:val="721"/>
      </w:trPr>
      <w:tc>
        <w:tcPr>
          <w:tcW w:w="10069" w:type="dxa"/>
          <w:gridSpan w:val="4"/>
          <w:tcBorders>
            <w:top w:val="single" w:sz="6" w:space="0" w:color="A6A6A6" w:themeColor="background1" w:themeShade="A6"/>
            <w:bottom w:val="single" w:sz="6" w:space="0" w:color="A6A6A6" w:themeColor="background1" w:themeShade="A6"/>
          </w:tcBorders>
          <w:vAlign w:val="center"/>
        </w:tcPr>
        <w:p w14:paraId="59F03870" w14:textId="77777777" w:rsidR="005105F0" w:rsidRPr="005105F0" w:rsidRDefault="005105F0" w:rsidP="005105F0">
          <w:pPr>
            <w:tabs>
              <w:tab w:val="left" w:pos="851"/>
              <w:tab w:val="left" w:pos="1701"/>
            </w:tabs>
            <w:rPr>
              <w:b/>
              <w:bCs/>
              <w:color w:val="808080" w:themeColor="background1" w:themeShade="80"/>
              <w:sz w:val="24"/>
              <w:szCs w:val="24"/>
            </w:rPr>
          </w:pPr>
          <w:r w:rsidRPr="005105F0">
            <w:rPr>
              <w:rFonts w:ascii="Calibri-Light" w:hAnsi="Calibri-Light" w:cs="Calibri-Light"/>
              <w:b/>
              <w:bCs/>
              <w:color w:val="808080" w:themeColor="background1" w:themeShade="80"/>
              <w:sz w:val="24"/>
              <w:szCs w:val="24"/>
            </w:rPr>
            <w:t>Überbetrieblicher Kurs 1 Heizungsinstallateur/in EFZ</w:t>
          </w:r>
        </w:p>
      </w:tc>
    </w:tr>
  </w:tbl>
  <w:p w14:paraId="1974C3C3" w14:textId="77777777" w:rsidR="005105F0" w:rsidRPr="005105F0" w:rsidRDefault="005105F0" w:rsidP="005105F0">
    <w:pPr>
      <w:pStyle w:val="Kopfzeil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253A1"/>
    <w:multiLevelType w:val="hybridMultilevel"/>
    <w:tmpl w:val="90EC283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428DE"/>
    <w:multiLevelType w:val="hybridMultilevel"/>
    <w:tmpl w:val="0D5002A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9577B"/>
    <w:multiLevelType w:val="hybridMultilevel"/>
    <w:tmpl w:val="9FBEB08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F010B"/>
    <w:multiLevelType w:val="hybridMultilevel"/>
    <w:tmpl w:val="80282110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D4FF0"/>
    <w:multiLevelType w:val="hybridMultilevel"/>
    <w:tmpl w:val="C11E27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E01C2"/>
    <w:multiLevelType w:val="hybridMultilevel"/>
    <w:tmpl w:val="38C0652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377259">
    <w:abstractNumId w:val="4"/>
  </w:num>
  <w:num w:numId="2" w16cid:durableId="682898479">
    <w:abstractNumId w:val="0"/>
  </w:num>
  <w:num w:numId="3" w16cid:durableId="315034984">
    <w:abstractNumId w:val="3"/>
  </w:num>
  <w:num w:numId="4" w16cid:durableId="984893888">
    <w:abstractNumId w:val="5"/>
  </w:num>
  <w:num w:numId="5" w16cid:durableId="1335036759">
    <w:abstractNumId w:val="1"/>
  </w:num>
  <w:num w:numId="6" w16cid:durableId="1608922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attachedTemplate r:id="rId1"/>
  <w:documentProtection w:edit="readOnly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53"/>
    <w:rsid w:val="0009068D"/>
    <w:rsid w:val="00121D14"/>
    <w:rsid w:val="0014331F"/>
    <w:rsid w:val="00143EA2"/>
    <w:rsid w:val="001564F0"/>
    <w:rsid w:val="00156E36"/>
    <w:rsid w:val="00185B44"/>
    <w:rsid w:val="001D22E0"/>
    <w:rsid w:val="001F44F5"/>
    <w:rsid w:val="00225362"/>
    <w:rsid w:val="00272EAB"/>
    <w:rsid w:val="002C3A6C"/>
    <w:rsid w:val="002D5AE6"/>
    <w:rsid w:val="002E59E3"/>
    <w:rsid w:val="002F23EC"/>
    <w:rsid w:val="002F3E53"/>
    <w:rsid w:val="00320CBD"/>
    <w:rsid w:val="0036287D"/>
    <w:rsid w:val="003C4D94"/>
    <w:rsid w:val="003E5478"/>
    <w:rsid w:val="004415AA"/>
    <w:rsid w:val="00462E57"/>
    <w:rsid w:val="004722B0"/>
    <w:rsid w:val="004944DF"/>
    <w:rsid w:val="004B637B"/>
    <w:rsid w:val="00503517"/>
    <w:rsid w:val="005047FB"/>
    <w:rsid w:val="00505129"/>
    <w:rsid w:val="00507BB3"/>
    <w:rsid w:val="005105F0"/>
    <w:rsid w:val="0052577A"/>
    <w:rsid w:val="00563210"/>
    <w:rsid w:val="00596FF7"/>
    <w:rsid w:val="005D7600"/>
    <w:rsid w:val="006010C3"/>
    <w:rsid w:val="00644580"/>
    <w:rsid w:val="00644ABA"/>
    <w:rsid w:val="00695FFE"/>
    <w:rsid w:val="006A65CC"/>
    <w:rsid w:val="006E681D"/>
    <w:rsid w:val="00780470"/>
    <w:rsid w:val="00820192"/>
    <w:rsid w:val="008476EB"/>
    <w:rsid w:val="00865B4D"/>
    <w:rsid w:val="00874573"/>
    <w:rsid w:val="008A4993"/>
    <w:rsid w:val="008A4B6C"/>
    <w:rsid w:val="008D5333"/>
    <w:rsid w:val="008E6A6F"/>
    <w:rsid w:val="008F466F"/>
    <w:rsid w:val="00912F07"/>
    <w:rsid w:val="009209D4"/>
    <w:rsid w:val="0096538E"/>
    <w:rsid w:val="00975A55"/>
    <w:rsid w:val="009C7DDB"/>
    <w:rsid w:val="009D0E97"/>
    <w:rsid w:val="009D1228"/>
    <w:rsid w:val="009D74EB"/>
    <w:rsid w:val="009F4756"/>
    <w:rsid w:val="00A10C79"/>
    <w:rsid w:val="00A23098"/>
    <w:rsid w:val="00A375B6"/>
    <w:rsid w:val="00AA1147"/>
    <w:rsid w:val="00AA707F"/>
    <w:rsid w:val="00AE56DB"/>
    <w:rsid w:val="00AF6BDA"/>
    <w:rsid w:val="00BA5D2A"/>
    <w:rsid w:val="00BB58E8"/>
    <w:rsid w:val="00BE3E63"/>
    <w:rsid w:val="00C05331"/>
    <w:rsid w:val="00C452E3"/>
    <w:rsid w:val="00C45722"/>
    <w:rsid w:val="00CF3D7E"/>
    <w:rsid w:val="00CF71E9"/>
    <w:rsid w:val="00D0081D"/>
    <w:rsid w:val="00D316C2"/>
    <w:rsid w:val="00D473D1"/>
    <w:rsid w:val="00D47B60"/>
    <w:rsid w:val="00DB3E8A"/>
    <w:rsid w:val="00DB7054"/>
    <w:rsid w:val="00DC0B43"/>
    <w:rsid w:val="00E0209C"/>
    <w:rsid w:val="00E61AC0"/>
    <w:rsid w:val="00E924F6"/>
    <w:rsid w:val="00EA1978"/>
    <w:rsid w:val="00EB74B7"/>
    <w:rsid w:val="00ED06BB"/>
    <w:rsid w:val="00EF3612"/>
    <w:rsid w:val="00F27A2C"/>
    <w:rsid w:val="00F346AF"/>
    <w:rsid w:val="00F71061"/>
    <w:rsid w:val="00FC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163FA5"/>
  <w15:chartTrackingRefBased/>
  <w15:docId w15:val="{FB9AF32C-0550-4F79-91D0-921D66C8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23E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4A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4ABA"/>
  </w:style>
  <w:style w:type="paragraph" w:styleId="Fuzeile">
    <w:name w:val="footer"/>
    <w:basedOn w:val="Standard"/>
    <w:link w:val="FuzeileZchn"/>
    <w:uiPriority w:val="99"/>
    <w:unhideWhenUsed/>
    <w:rsid w:val="00644A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4AB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4AB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4ABA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9D74EB"/>
    <w:rPr>
      <w:color w:val="808080"/>
    </w:rPr>
  </w:style>
  <w:style w:type="table" w:styleId="Tabellenraster">
    <w:name w:val="Table Grid"/>
    <w:basedOn w:val="NormaleTabelle"/>
    <w:uiPriority w:val="59"/>
    <w:rsid w:val="00A37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A1147"/>
    <w:pPr>
      <w:ind w:left="720"/>
      <w:contextualSpacing/>
    </w:pPr>
  </w:style>
  <w:style w:type="paragraph" w:customStyle="1" w:styleId="Default">
    <w:name w:val="Default"/>
    <w:rsid w:val="00C0533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2F23E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2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issetec-nw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1_Stiftung\01_Ausbildung\010102_Kurswesen\000_Vorlagen\101_Kursvorlagen\2023_Vorlage_&#220;K_Grundlagen_AC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ACAF1-AECC-4243-B715-6CCC0DAB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2023_Vorlage_ÜK_Grundlagen_AC</Template>
  <TotalTime>0</TotalTime>
  <Pages>14</Pages>
  <Words>1277</Words>
  <Characters>8052</Characters>
  <Application>Microsoft Office Word</Application>
  <DocSecurity>8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Cotti</dc:creator>
  <cp:keywords/>
  <dc:description/>
  <cp:lastModifiedBy>Adriano Cotti</cp:lastModifiedBy>
  <cp:revision>14</cp:revision>
  <cp:lastPrinted>2025-05-20T06:13:00Z</cp:lastPrinted>
  <dcterms:created xsi:type="dcterms:W3CDTF">2025-01-29T15:38:00Z</dcterms:created>
  <dcterms:modified xsi:type="dcterms:W3CDTF">2025-06-10T07:36:00Z</dcterms:modified>
</cp:coreProperties>
</file>